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7B5CBC44" w:rsidR="00ED54EF" w:rsidRPr="00ED54EF" w:rsidRDefault="00BF74AF" w:rsidP="00ED54EF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1F5E572" wp14:editId="053B9824">
            <wp:simplePos x="0" y="0"/>
            <wp:positionH relativeFrom="column">
              <wp:posOffset>4989830</wp:posOffset>
            </wp:positionH>
            <wp:positionV relativeFrom="paragraph">
              <wp:posOffset>12065</wp:posOffset>
            </wp:positionV>
            <wp:extent cx="847090" cy="661670"/>
            <wp:effectExtent l="0" t="0" r="0" b="508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4EF"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15ACC645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021238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</w:t>
      </w:r>
      <w:r w:rsidR="005F3557">
        <w:rPr>
          <w:rFonts w:ascii="Comic Sans MS" w:hAnsi="Comic Sans MS"/>
          <w:b/>
          <w:u w:val="single"/>
        </w:rPr>
        <w:t>3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BF74AF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3681"/>
        <w:gridCol w:w="1417"/>
        <w:gridCol w:w="2410"/>
        <w:gridCol w:w="1701"/>
      </w:tblGrid>
      <w:tr w:rsidR="002D6682" w:rsidRPr="00CC1E3F" w14:paraId="04C7B4F0" w14:textId="04869B4A" w:rsidTr="002B4535">
        <w:trPr>
          <w:trHeight w:val="730"/>
        </w:trPr>
        <w:tc>
          <w:tcPr>
            <w:tcW w:w="3681" w:type="dxa"/>
            <w:vMerge w:val="restart"/>
          </w:tcPr>
          <w:p w14:paraId="3E302D9E" w14:textId="77777777" w:rsidR="002D6682" w:rsidRPr="009A07C1" w:rsidRDefault="002D6682" w:rsidP="004049A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A07C1">
              <w:rPr>
                <w:rFonts w:ascii="Comic Sans MS" w:hAnsi="Comic Sans MS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417" w:type="dxa"/>
            <w:vMerge w:val="restart"/>
          </w:tcPr>
          <w:p w14:paraId="5952D479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Self-Assessment</w:t>
            </w:r>
          </w:p>
        </w:tc>
        <w:tc>
          <w:tcPr>
            <w:tcW w:w="4111" w:type="dxa"/>
            <w:gridSpan w:val="2"/>
          </w:tcPr>
          <w:p w14:paraId="48407865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Independent Learning and </w:t>
            </w:r>
          </w:p>
          <w:p w14:paraId="3B001E4E" w14:textId="1E2B5193" w:rsidR="002D6682" w:rsidRPr="002B4535" w:rsidRDefault="005F5977" w:rsidP="002D668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</w:t>
            </w:r>
            <w:r w:rsidR="002D6682"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omework tasks</w:t>
            </w:r>
          </w:p>
        </w:tc>
      </w:tr>
      <w:tr w:rsidR="002D6682" w:rsidRPr="00CC1E3F" w14:paraId="3434EFDA" w14:textId="77777777" w:rsidTr="002B4535">
        <w:trPr>
          <w:trHeight w:val="40"/>
        </w:trPr>
        <w:tc>
          <w:tcPr>
            <w:tcW w:w="3681" w:type="dxa"/>
            <w:vMerge/>
          </w:tcPr>
          <w:p w14:paraId="3A57DC89" w14:textId="77777777" w:rsidR="002D6682" w:rsidRPr="00AB3FC0" w:rsidRDefault="002D6682" w:rsidP="004049A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7B44DAF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150B37" w14:textId="57CD56BC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1701" w:type="dxa"/>
          </w:tcPr>
          <w:p w14:paraId="315C1240" w14:textId="01C1D9B2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465234" w14:paraId="4FC3E2D6" w14:textId="0E976790" w:rsidTr="002B4535">
        <w:tc>
          <w:tcPr>
            <w:tcW w:w="3681" w:type="dxa"/>
          </w:tcPr>
          <w:p w14:paraId="50CAEF11" w14:textId="3F99F973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Factorising quadratic expressions, of the form ax</w:t>
            </w:r>
            <w:r w:rsidRPr="00AA1714">
              <w:rPr>
                <w:rFonts w:ascii="Comic Sans MS" w:hAnsi="Comic Sans MS"/>
                <w:bCs/>
                <w:iCs/>
                <w:sz w:val="20"/>
                <w:szCs w:val="20"/>
                <w:vertAlign w:val="superscript"/>
              </w:rPr>
              <w:t>2</w:t>
            </w: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+bx+c, including the difference of two squares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4D04EF71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162A0E9" w14:textId="612A66B4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Algebra Manipulation, Factorising Quadratics</w:t>
            </w:r>
          </w:p>
        </w:tc>
        <w:tc>
          <w:tcPr>
            <w:tcW w:w="1701" w:type="dxa"/>
          </w:tcPr>
          <w:p w14:paraId="616CAEE4" w14:textId="32B2F503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Quadratics (factorising) video 266</w:t>
            </w:r>
          </w:p>
        </w:tc>
      </w:tr>
      <w:tr w:rsidR="00465234" w14:paraId="72193DFB" w14:textId="77777777" w:rsidTr="002B4535">
        <w:tc>
          <w:tcPr>
            <w:tcW w:w="3681" w:type="dxa"/>
          </w:tcPr>
          <w:p w14:paraId="35021BE0" w14:textId="5E93F8D5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Solving quadratic equations by factorising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2CF42696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D791A8A" w14:textId="0EAFE6AE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Equations – quadratics, Quadratic Equations 2</w:t>
            </w:r>
          </w:p>
        </w:tc>
        <w:tc>
          <w:tcPr>
            <w:tcW w:w="1701" w:type="dxa"/>
          </w:tcPr>
          <w:p w14:paraId="19FBF601" w14:textId="3BE90ED0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266</w:t>
            </w:r>
          </w:p>
        </w:tc>
      </w:tr>
      <w:tr w:rsidR="00465234" w14:paraId="76AC8797" w14:textId="77777777" w:rsidTr="002B4535">
        <w:tc>
          <w:tcPr>
            <w:tcW w:w="3681" w:type="dxa"/>
          </w:tcPr>
          <w:p w14:paraId="4CE806CA" w14:textId="79053728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Solving simultaneous equations by elimination and substitution</w:t>
            </w:r>
          </w:p>
        </w:tc>
        <w:tc>
          <w:tcPr>
            <w:tcW w:w="1417" w:type="dxa"/>
          </w:tcPr>
          <w:p w14:paraId="7C59480C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82DFE4E" w14:textId="7E229BA5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Equations – Simultaneous</w:t>
            </w:r>
          </w:p>
        </w:tc>
        <w:tc>
          <w:tcPr>
            <w:tcW w:w="1701" w:type="dxa"/>
          </w:tcPr>
          <w:p w14:paraId="6781B93F" w14:textId="10BA1223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295 - 6</w:t>
            </w:r>
          </w:p>
        </w:tc>
      </w:tr>
      <w:tr w:rsidR="00465234" w14:paraId="5F7B6FB0" w14:textId="77777777" w:rsidTr="002B4535">
        <w:tc>
          <w:tcPr>
            <w:tcW w:w="3681" w:type="dxa"/>
          </w:tcPr>
          <w:p w14:paraId="735C164E" w14:textId="508D48B9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Solving simultaneous equations graphically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2ED093CA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2C28420" w14:textId="4D5692AB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Algebra, Equations – Simultaneous, Solving Sim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Graphically</w:t>
            </w:r>
          </w:p>
        </w:tc>
        <w:tc>
          <w:tcPr>
            <w:tcW w:w="1701" w:type="dxa"/>
          </w:tcPr>
          <w:p w14:paraId="4B538E00" w14:textId="0D458EAE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297</w:t>
            </w:r>
          </w:p>
        </w:tc>
      </w:tr>
      <w:tr w:rsidR="00465234" w14:paraId="199AEA7D" w14:textId="77777777" w:rsidTr="002B4535">
        <w:tc>
          <w:tcPr>
            <w:tcW w:w="3681" w:type="dxa"/>
          </w:tcPr>
          <w:p w14:paraId="55195904" w14:textId="64124919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Forming, then solving simultaneous equations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4878D913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F2C99F3" w14:textId="665BDB5B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Equations – Simultaneous</w:t>
            </w:r>
          </w:p>
        </w:tc>
        <w:tc>
          <w:tcPr>
            <w:tcW w:w="1701" w:type="dxa"/>
          </w:tcPr>
          <w:p w14:paraId="4D1AD645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65234" w14:paraId="1C8F5B83" w14:textId="77777777" w:rsidTr="002B4535">
        <w:tc>
          <w:tcPr>
            <w:tcW w:w="3681" w:type="dxa"/>
          </w:tcPr>
          <w:p w14:paraId="14E679C2" w14:textId="735D0039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Solving quadratic equations using the quadratic formula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8D9C43E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54A6448" w14:textId="18117CC0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Equations – quadratics, Completing the square / Quad Formula</w:t>
            </w:r>
          </w:p>
        </w:tc>
        <w:tc>
          <w:tcPr>
            <w:tcW w:w="1701" w:type="dxa"/>
          </w:tcPr>
          <w:p w14:paraId="11F5C4E6" w14:textId="71EB8C6B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267, 267a</w:t>
            </w:r>
          </w:p>
        </w:tc>
      </w:tr>
      <w:tr w:rsidR="00465234" w14:paraId="129CB63D" w14:textId="77777777" w:rsidTr="002B4535">
        <w:tc>
          <w:tcPr>
            <w:tcW w:w="3681" w:type="dxa"/>
          </w:tcPr>
          <w:p w14:paraId="24019766" w14:textId="695A9FF6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D0867">
              <w:rPr>
                <w:rFonts w:ascii="Comic Sans MS" w:hAnsi="Comic Sans MS"/>
                <w:bCs/>
                <w:iCs/>
                <w:sz w:val="20"/>
                <w:szCs w:val="20"/>
              </w:rPr>
              <w:t>Solve problems by first forming quadratic equations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C19FCD8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C05CDAD" w14:textId="0988D1AC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 w:rsidRPr="00552CE0">
              <w:rPr>
                <w:rFonts w:ascii="Comic Sans MS" w:hAnsi="Comic Sans MS"/>
                <w:sz w:val="20"/>
                <w:szCs w:val="20"/>
              </w:rPr>
              <w:t>Algebra, Equations – quadratics, Quadratic Equations 2</w:t>
            </w:r>
          </w:p>
        </w:tc>
        <w:tc>
          <w:tcPr>
            <w:tcW w:w="1701" w:type="dxa"/>
          </w:tcPr>
          <w:p w14:paraId="45B02C35" w14:textId="6EA2D275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65234" w14:paraId="297B3547" w14:textId="77777777" w:rsidTr="002B4535">
        <w:tc>
          <w:tcPr>
            <w:tcW w:w="3681" w:type="dxa"/>
          </w:tcPr>
          <w:p w14:paraId="07812E22" w14:textId="2C4354E9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D0867">
              <w:rPr>
                <w:rFonts w:ascii="Comic Sans MS" w:hAnsi="Comic Sans MS"/>
                <w:bCs/>
                <w:iCs/>
                <w:sz w:val="20"/>
                <w:szCs w:val="20"/>
              </w:rPr>
              <w:t>Solve simultaneous equations consisting of one quadratic and one linear equatio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n.</w:t>
            </w:r>
          </w:p>
        </w:tc>
        <w:tc>
          <w:tcPr>
            <w:tcW w:w="1417" w:type="dxa"/>
          </w:tcPr>
          <w:p w14:paraId="01D3855A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AAF8D9C" w14:textId="578B4493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Algebra, Equations – Simultaneous, Quad Simultaneous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Equs</w:t>
            </w:r>
            <w:proofErr w:type="spellEnd"/>
          </w:p>
        </w:tc>
        <w:tc>
          <w:tcPr>
            <w:tcW w:w="1701" w:type="dxa"/>
          </w:tcPr>
          <w:p w14:paraId="2BD87131" w14:textId="14D29B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298</w:t>
            </w:r>
          </w:p>
        </w:tc>
      </w:tr>
      <w:tr w:rsidR="00465234" w14:paraId="3A66BDD7" w14:textId="77777777" w:rsidTr="002B4535">
        <w:tc>
          <w:tcPr>
            <w:tcW w:w="3681" w:type="dxa"/>
          </w:tcPr>
          <w:p w14:paraId="756939BE" w14:textId="01DC8AEC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U</w:t>
            </w: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nderstanding the handling data cycle and carrying out effective data collection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0D92EAC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6E0780C" w14:textId="6D834721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</w:t>
            </w:r>
          </w:p>
        </w:tc>
        <w:tc>
          <w:tcPr>
            <w:tcW w:w="1701" w:type="dxa"/>
          </w:tcPr>
          <w:p w14:paraId="6C6A05A0" w14:textId="604CC0EF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89</w:t>
            </w:r>
          </w:p>
        </w:tc>
      </w:tr>
      <w:tr w:rsidR="00465234" w14:paraId="5CB26B07" w14:textId="77777777" w:rsidTr="002B4535">
        <w:tc>
          <w:tcPr>
            <w:tcW w:w="3681" w:type="dxa"/>
          </w:tcPr>
          <w:p w14:paraId="6B9029BD" w14:textId="22352CF0" w:rsidR="00465234" w:rsidRPr="00AA1714" w:rsidRDefault="00465234" w:rsidP="00465234">
            <w:pPr>
              <w:pStyle w:val="Heading1"/>
              <w:outlineLvl w:val="0"/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</w:pPr>
            <w:r w:rsidRPr="0035057B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Identifying different types of data including qualitative, quantitative, discrete, continuous, primary and secondary dat</w:t>
            </w:r>
            <w:r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a.</w:t>
            </w:r>
          </w:p>
        </w:tc>
        <w:tc>
          <w:tcPr>
            <w:tcW w:w="1417" w:type="dxa"/>
          </w:tcPr>
          <w:p w14:paraId="149E3099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3BB17A8" w14:textId="4014D3C0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Data, Types of Data</w:t>
            </w:r>
          </w:p>
        </w:tc>
        <w:tc>
          <w:tcPr>
            <w:tcW w:w="1701" w:type="dxa"/>
          </w:tcPr>
          <w:p w14:paraId="0B8732BE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65234" w14:paraId="229658FE" w14:textId="77777777" w:rsidTr="002B4535">
        <w:tc>
          <w:tcPr>
            <w:tcW w:w="3681" w:type="dxa"/>
          </w:tcPr>
          <w:p w14:paraId="08556375" w14:textId="76291C72" w:rsidR="00465234" w:rsidRPr="00AA1714" w:rsidRDefault="00465234" w:rsidP="00465234">
            <w:pPr>
              <w:pStyle w:val="Heading1"/>
              <w:outlineLvl w:val="0"/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</w:pPr>
            <w:r w:rsidRPr="0035057B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Understanding different sampling methods and identifying possible bias</w:t>
            </w:r>
            <w:r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4ED53560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46D94B7" w14:textId="39438778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Data, Sampling</w:t>
            </w:r>
          </w:p>
        </w:tc>
        <w:tc>
          <w:tcPr>
            <w:tcW w:w="1701" w:type="dxa"/>
          </w:tcPr>
          <w:p w14:paraId="5AEF1F73" w14:textId="6EB0D903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282</w:t>
            </w:r>
          </w:p>
        </w:tc>
      </w:tr>
      <w:tr w:rsidR="00465234" w14:paraId="02E03E71" w14:textId="77777777" w:rsidTr="002B4535">
        <w:tc>
          <w:tcPr>
            <w:tcW w:w="3681" w:type="dxa"/>
          </w:tcPr>
          <w:p w14:paraId="5B7FCCDF" w14:textId="0F338399" w:rsidR="00465234" w:rsidRPr="00AA1714" w:rsidRDefault="00465234" w:rsidP="00465234">
            <w:r w:rsidRPr="0035057B">
              <w:rPr>
                <w:rFonts w:ascii="Comic Sans MS" w:hAnsi="Comic Sans MS"/>
                <w:bCs/>
                <w:iCs/>
                <w:sz w:val="20"/>
                <w:szCs w:val="20"/>
              </w:rPr>
              <w:t>Calculating stratified samples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50E36053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DF33DC6" w14:textId="118240CD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Data, Sampling</w:t>
            </w:r>
          </w:p>
        </w:tc>
        <w:tc>
          <w:tcPr>
            <w:tcW w:w="1701" w:type="dxa"/>
          </w:tcPr>
          <w:p w14:paraId="3795A4CE" w14:textId="4CFCC3ED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281</w:t>
            </w:r>
          </w:p>
        </w:tc>
      </w:tr>
      <w:tr w:rsidR="00465234" w14:paraId="197D9E06" w14:textId="77777777" w:rsidTr="002B4535">
        <w:tc>
          <w:tcPr>
            <w:tcW w:w="3681" w:type="dxa"/>
          </w:tcPr>
          <w:p w14:paraId="7B2B7DD7" w14:textId="77777777" w:rsidR="0046523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Drawing and interpreting histograms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  <w:p w14:paraId="4F642A5A" w14:textId="34103D77" w:rsidR="00465234" w:rsidRPr="00AA1714" w:rsidRDefault="00465234" w:rsidP="00465234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465234">
              <w:rPr>
                <w:rFonts w:ascii="Comic Sans MS" w:hAnsi="Comic Sans MS"/>
                <w:bCs/>
                <w:iCs/>
                <w:sz w:val="20"/>
                <w:szCs w:val="20"/>
              </w:rPr>
              <w:t>Calculating frequency density.</w:t>
            </w:r>
          </w:p>
        </w:tc>
        <w:tc>
          <w:tcPr>
            <w:tcW w:w="1417" w:type="dxa"/>
          </w:tcPr>
          <w:p w14:paraId="50B9B010" w14:textId="77777777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EA428D4" w14:textId="4D7AD006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Presenting Data, Histograms</w:t>
            </w:r>
          </w:p>
        </w:tc>
        <w:tc>
          <w:tcPr>
            <w:tcW w:w="1701" w:type="dxa"/>
          </w:tcPr>
          <w:p w14:paraId="7ABF571B" w14:textId="7B8B58C8" w:rsidR="00465234" w:rsidRPr="002D6682" w:rsidRDefault="00465234" w:rsidP="004652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157 - 8</w:t>
            </w:r>
          </w:p>
        </w:tc>
      </w:tr>
    </w:tbl>
    <w:p w14:paraId="1694DB26" w14:textId="51C4D9DC" w:rsidR="006C492D" w:rsidRDefault="0046523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6F0C910" wp14:editId="3B807798">
            <wp:simplePos x="0" y="0"/>
            <wp:positionH relativeFrom="column">
              <wp:posOffset>2959768</wp:posOffset>
            </wp:positionH>
            <wp:positionV relativeFrom="paragraph">
              <wp:posOffset>188562</wp:posOffset>
            </wp:positionV>
            <wp:extent cx="1082675" cy="1075055"/>
            <wp:effectExtent l="0" t="0" r="317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994B8C" w14:textId="5A48496F" w:rsidR="00465234" w:rsidRDefault="00465234" w:rsidP="00465234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</w:t>
      </w:r>
      <w:r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5FE48B28" w14:textId="6EC447C9" w:rsidR="00465234" w:rsidRDefault="00465234">
      <w:pPr>
        <w:rPr>
          <w:rFonts w:ascii="Comic Sans MS" w:hAnsi="Comic Sans MS"/>
          <w:sz w:val="24"/>
          <w:szCs w:val="24"/>
        </w:rPr>
      </w:pPr>
    </w:p>
    <w:p w14:paraId="76FCAA37" w14:textId="561AFA56" w:rsidR="00465234" w:rsidRDefault="00465234">
      <w:pPr>
        <w:rPr>
          <w:rFonts w:ascii="Comic Sans MS" w:hAnsi="Comic Sans MS"/>
          <w:sz w:val="24"/>
          <w:szCs w:val="24"/>
        </w:rPr>
      </w:pPr>
    </w:p>
    <w:p w14:paraId="6402A6E8" w14:textId="54CA012D" w:rsidR="00465234" w:rsidRDefault="00465234">
      <w:pPr>
        <w:rPr>
          <w:rFonts w:ascii="Comic Sans MS" w:hAnsi="Comic Sans MS"/>
          <w:sz w:val="24"/>
          <w:szCs w:val="24"/>
        </w:rPr>
      </w:pPr>
    </w:p>
    <w:p w14:paraId="468D383C" w14:textId="53407DD9" w:rsidR="000A1A13" w:rsidRDefault="002E60FF" w:rsidP="000A1A13">
      <w:pPr>
        <w:rPr>
          <w:b/>
          <w:bCs/>
          <w:sz w:val="32"/>
          <w:szCs w:val="32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4A9293A2" wp14:editId="6C28D1C9">
            <wp:simplePos x="0" y="0"/>
            <wp:positionH relativeFrom="margin">
              <wp:align>left</wp:align>
            </wp:positionH>
            <wp:positionV relativeFrom="paragraph">
              <wp:posOffset>262355</wp:posOffset>
            </wp:positionV>
            <wp:extent cx="5757905" cy="552454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7905" cy="552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021238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23D8ABC0" w14:textId="1B07E68D" w:rsidR="003A313E" w:rsidRDefault="003A313E" w:rsidP="000A1A13">
      <w:pPr>
        <w:rPr>
          <w:rFonts w:ascii="Comic Sans MS" w:hAnsi="Comic Sans MS"/>
          <w:sz w:val="20"/>
          <w:szCs w:val="20"/>
        </w:rPr>
      </w:pPr>
    </w:p>
    <w:p w14:paraId="0C5A6D20" w14:textId="2995C2B1" w:rsidR="002E60FF" w:rsidRPr="002E60FF" w:rsidRDefault="002E60FF" w:rsidP="000A1A13">
      <w:pPr>
        <w:rPr>
          <w:rFonts w:cstheme="minorHAnsi"/>
          <w:b/>
          <w:bCs/>
        </w:rPr>
      </w:pPr>
      <w:r w:rsidRPr="002E60FF">
        <w:rPr>
          <w:rFonts w:cstheme="minorHAnsi"/>
          <w:b/>
          <w:bCs/>
        </w:rPr>
        <w:t>Quadratic Formula</w:t>
      </w:r>
    </w:p>
    <w:p w14:paraId="5FAA2426" w14:textId="0B3F75FC" w:rsidR="00AC12E7" w:rsidRDefault="002E60F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68C34522" wp14:editId="090E2235">
            <wp:simplePos x="0" y="0"/>
            <wp:positionH relativeFrom="margin">
              <wp:posOffset>1011689</wp:posOffset>
            </wp:positionH>
            <wp:positionV relativeFrom="paragraph">
              <wp:posOffset>5848</wp:posOffset>
            </wp:positionV>
            <wp:extent cx="1966595" cy="562610"/>
            <wp:effectExtent l="0" t="0" r="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595" cy="56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AD44B" w14:textId="1C48714A" w:rsidR="00482C24" w:rsidRDefault="002E60F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0A9F3175" wp14:editId="2A4C3CEA">
            <wp:simplePos x="0" y="0"/>
            <wp:positionH relativeFrom="margin">
              <wp:posOffset>41843</wp:posOffset>
            </wp:positionH>
            <wp:positionV relativeFrom="paragraph">
              <wp:posOffset>274721</wp:posOffset>
            </wp:positionV>
            <wp:extent cx="5181638" cy="2333642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38" cy="2333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73304" w14:textId="77223CED" w:rsidR="00482C24" w:rsidRDefault="00482C24">
      <w:pPr>
        <w:rPr>
          <w:rFonts w:ascii="Comic Sans MS" w:hAnsi="Comic Sans MS"/>
          <w:sz w:val="24"/>
          <w:szCs w:val="24"/>
        </w:rPr>
      </w:pPr>
    </w:p>
    <w:p w14:paraId="6C4CDED3" w14:textId="11A4ADC9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7A20E44C" w14:textId="77777777" w:rsidR="00465234" w:rsidRDefault="00465234">
      <w:pPr>
        <w:rPr>
          <w:rFonts w:ascii="Comic Sans MS" w:hAnsi="Comic Sans MS"/>
          <w:sz w:val="24"/>
          <w:szCs w:val="24"/>
        </w:rPr>
      </w:pPr>
    </w:p>
    <w:p w14:paraId="56EA1A73" w14:textId="77777777" w:rsidR="00465234" w:rsidRDefault="00465234">
      <w:pPr>
        <w:rPr>
          <w:rFonts w:ascii="Comic Sans MS" w:hAnsi="Comic Sans MS"/>
          <w:sz w:val="24"/>
          <w:szCs w:val="24"/>
        </w:rPr>
      </w:pPr>
    </w:p>
    <w:p w14:paraId="683B8705" w14:textId="77777777" w:rsidR="00465234" w:rsidRDefault="00465234">
      <w:pPr>
        <w:rPr>
          <w:rFonts w:ascii="Comic Sans MS" w:hAnsi="Comic Sans MS"/>
          <w:sz w:val="24"/>
          <w:szCs w:val="24"/>
        </w:rPr>
      </w:pPr>
    </w:p>
    <w:p w14:paraId="7B421881" w14:textId="04BBD5CB" w:rsidR="00465234" w:rsidRDefault="0046523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0D7FD35A" wp14:editId="7F7F94AB">
            <wp:simplePos x="0" y="0"/>
            <wp:positionH relativeFrom="margin">
              <wp:posOffset>-47992</wp:posOffset>
            </wp:positionH>
            <wp:positionV relativeFrom="paragraph">
              <wp:posOffset>445837</wp:posOffset>
            </wp:positionV>
            <wp:extent cx="6120130" cy="415861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2CCBC" w14:textId="77777777" w:rsidR="00465234" w:rsidRDefault="00465234" w:rsidP="00465234">
      <w:pPr>
        <w:rPr>
          <w:rFonts w:ascii="Comic Sans MS" w:hAnsi="Comic Sans MS"/>
          <w:b/>
          <w:bCs/>
          <w:sz w:val="20"/>
          <w:szCs w:val="20"/>
        </w:rPr>
      </w:pPr>
    </w:p>
    <w:p w14:paraId="30CCA898" w14:textId="7E42F5F6" w:rsidR="00465234" w:rsidRDefault="00465234" w:rsidP="00465234">
      <w:pPr>
        <w:rPr>
          <w:rFonts w:ascii="Comic Sans MS" w:hAnsi="Comic Sans MS"/>
          <w:sz w:val="20"/>
          <w:szCs w:val="20"/>
        </w:rPr>
      </w:pPr>
      <w:r w:rsidRPr="00465234">
        <w:rPr>
          <w:rFonts w:ascii="Comic Sans MS" w:hAnsi="Comic Sans MS"/>
          <w:b/>
          <w:bCs/>
          <w:sz w:val="20"/>
          <w:szCs w:val="20"/>
        </w:rPr>
        <w:t>Extra practice</w:t>
      </w:r>
      <w:r>
        <w:rPr>
          <w:rFonts w:ascii="Comic Sans MS" w:hAnsi="Comic Sans MS"/>
          <w:b/>
          <w:bCs/>
          <w:sz w:val="20"/>
          <w:szCs w:val="20"/>
        </w:rPr>
        <w:t>:</w:t>
      </w:r>
      <w:r w:rsidRPr="00465234">
        <w:rPr>
          <w:rFonts w:ascii="Comic Sans MS" w:hAnsi="Comic Sans MS"/>
          <w:b/>
          <w:bCs/>
          <w:sz w:val="20"/>
          <w:szCs w:val="20"/>
        </w:rPr>
        <w:t xml:space="preserve"> </w:t>
      </w:r>
      <w:r w:rsidRPr="00465234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3B03AE34" w14:textId="2236158C" w:rsidR="00465234" w:rsidRDefault="0046523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0"/>
          <w:szCs w:val="20"/>
        </w:rPr>
        <w:t>S</w:t>
      </w:r>
      <w:r w:rsidRPr="00465234">
        <w:rPr>
          <w:rFonts w:ascii="Comic Sans MS" w:hAnsi="Comic Sans MS"/>
          <w:b/>
          <w:bCs/>
          <w:sz w:val="20"/>
          <w:szCs w:val="20"/>
        </w:rPr>
        <w:t>upport</w:t>
      </w:r>
      <w:r>
        <w:rPr>
          <w:rFonts w:ascii="Comic Sans MS" w:hAnsi="Comic Sans MS"/>
          <w:b/>
          <w:bCs/>
          <w:sz w:val="20"/>
          <w:szCs w:val="20"/>
        </w:rPr>
        <w:t xml:space="preserve">: </w:t>
      </w:r>
      <w:r w:rsidRPr="00465234">
        <w:rPr>
          <w:rFonts w:ascii="Comic Sans MS" w:hAnsi="Comic Sans MS"/>
          <w:sz w:val="20"/>
          <w:szCs w:val="20"/>
        </w:rPr>
        <w:t>Attend Maths Clinic one lunch time each week</w:t>
      </w:r>
      <w:bookmarkStart w:id="0" w:name="_GoBack"/>
      <w:bookmarkEnd w:id="0"/>
    </w:p>
    <w:p w14:paraId="1B4DFF19" w14:textId="6A777B23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1238"/>
    <w:rsid w:val="00022185"/>
    <w:rsid w:val="00041502"/>
    <w:rsid w:val="000A1A13"/>
    <w:rsid w:val="000F1948"/>
    <w:rsid w:val="000F5A1E"/>
    <w:rsid w:val="001208C5"/>
    <w:rsid w:val="001A2EF3"/>
    <w:rsid w:val="00245A45"/>
    <w:rsid w:val="00273522"/>
    <w:rsid w:val="002B4535"/>
    <w:rsid w:val="002B4AB2"/>
    <w:rsid w:val="002D6682"/>
    <w:rsid w:val="002D7FC9"/>
    <w:rsid w:val="002E60FF"/>
    <w:rsid w:val="00302172"/>
    <w:rsid w:val="00346FA5"/>
    <w:rsid w:val="0035348A"/>
    <w:rsid w:val="00356E13"/>
    <w:rsid w:val="0038450A"/>
    <w:rsid w:val="0039418F"/>
    <w:rsid w:val="003A313E"/>
    <w:rsid w:val="003C6C4E"/>
    <w:rsid w:val="003E053B"/>
    <w:rsid w:val="00465234"/>
    <w:rsid w:val="00472DE2"/>
    <w:rsid w:val="00482C24"/>
    <w:rsid w:val="00485979"/>
    <w:rsid w:val="0049390A"/>
    <w:rsid w:val="004968FE"/>
    <w:rsid w:val="004C408E"/>
    <w:rsid w:val="004E49E6"/>
    <w:rsid w:val="004F1B78"/>
    <w:rsid w:val="0054012B"/>
    <w:rsid w:val="005514C1"/>
    <w:rsid w:val="005936D2"/>
    <w:rsid w:val="005F3557"/>
    <w:rsid w:val="005F5977"/>
    <w:rsid w:val="00673C5E"/>
    <w:rsid w:val="006A1B4C"/>
    <w:rsid w:val="006C492D"/>
    <w:rsid w:val="006D7C37"/>
    <w:rsid w:val="006F46D9"/>
    <w:rsid w:val="0071200E"/>
    <w:rsid w:val="007365AD"/>
    <w:rsid w:val="00760AC9"/>
    <w:rsid w:val="007D4364"/>
    <w:rsid w:val="007D6062"/>
    <w:rsid w:val="007F0AD1"/>
    <w:rsid w:val="008533F9"/>
    <w:rsid w:val="00871733"/>
    <w:rsid w:val="00874548"/>
    <w:rsid w:val="008A0848"/>
    <w:rsid w:val="008B50CC"/>
    <w:rsid w:val="008F5736"/>
    <w:rsid w:val="00903B99"/>
    <w:rsid w:val="0092793E"/>
    <w:rsid w:val="0095295A"/>
    <w:rsid w:val="00955A16"/>
    <w:rsid w:val="009A07C1"/>
    <w:rsid w:val="009A2C09"/>
    <w:rsid w:val="009A528E"/>
    <w:rsid w:val="009E4A23"/>
    <w:rsid w:val="00A13463"/>
    <w:rsid w:val="00A15507"/>
    <w:rsid w:val="00A471F9"/>
    <w:rsid w:val="00AA1714"/>
    <w:rsid w:val="00AB3FC0"/>
    <w:rsid w:val="00AC029A"/>
    <w:rsid w:val="00AC12E7"/>
    <w:rsid w:val="00AD1A9F"/>
    <w:rsid w:val="00B90880"/>
    <w:rsid w:val="00BF74AF"/>
    <w:rsid w:val="00C176FB"/>
    <w:rsid w:val="00CC123E"/>
    <w:rsid w:val="00CC25CE"/>
    <w:rsid w:val="00CF68FA"/>
    <w:rsid w:val="00D24E36"/>
    <w:rsid w:val="00DD0529"/>
    <w:rsid w:val="00E1165E"/>
    <w:rsid w:val="00E3013E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FC669027</Template>
  <TotalTime>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Peters</dc:creator>
  <cp:lastModifiedBy>Mrs R Monk (St Ambrose College)</cp:lastModifiedBy>
  <cp:revision>11</cp:revision>
  <cp:lastPrinted>2018-10-05T06:51:00Z</cp:lastPrinted>
  <dcterms:created xsi:type="dcterms:W3CDTF">2020-08-27T12:29:00Z</dcterms:created>
  <dcterms:modified xsi:type="dcterms:W3CDTF">2020-10-04T14:09:00Z</dcterms:modified>
</cp:coreProperties>
</file>