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9C35B" w14:textId="577C0B81" w:rsidR="00194567" w:rsidRDefault="00355B70" w:rsidP="00104199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14:paraId="16E8363B" w14:textId="62E596E8" w:rsidR="00104199" w:rsidRPr="00F000F3" w:rsidRDefault="005351B1" w:rsidP="00104199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8</w:t>
      </w:r>
      <w:r w:rsidR="004F572E">
        <w:rPr>
          <w:b/>
          <w:sz w:val="24"/>
          <w:szCs w:val="24"/>
          <w:u w:val="single"/>
        </w:rPr>
        <w:t xml:space="preserve"> </w:t>
      </w:r>
      <w:proofErr w:type="gramStart"/>
      <w:r w:rsidR="004F572E">
        <w:rPr>
          <w:b/>
          <w:sz w:val="24"/>
          <w:szCs w:val="24"/>
          <w:u w:val="single"/>
        </w:rPr>
        <w:t>Half</w:t>
      </w:r>
      <w:proofErr w:type="gramEnd"/>
      <w:r w:rsidR="004F572E">
        <w:rPr>
          <w:b/>
          <w:sz w:val="24"/>
          <w:szCs w:val="24"/>
          <w:u w:val="single"/>
        </w:rPr>
        <w:t xml:space="preserve"> term 2</w:t>
      </w:r>
    </w:p>
    <w:tbl>
      <w:tblPr>
        <w:tblStyle w:val="TableGrid"/>
        <w:tblW w:w="14419" w:type="dxa"/>
        <w:tblLayout w:type="fixed"/>
        <w:tblLook w:val="04A0" w:firstRow="1" w:lastRow="0" w:firstColumn="1" w:lastColumn="0" w:noHBand="0" w:noVBand="1"/>
      </w:tblPr>
      <w:tblGrid>
        <w:gridCol w:w="1819"/>
        <w:gridCol w:w="3600"/>
        <w:gridCol w:w="2318"/>
        <w:gridCol w:w="2078"/>
        <w:gridCol w:w="2270"/>
        <w:gridCol w:w="2334"/>
      </w:tblGrid>
      <w:tr w:rsidR="003D500F" w14:paraId="19A38BBA" w14:textId="77777777" w:rsidTr="003D500F">
        <w:trPr>
          <w:trHeight w:val="808"/>
        </w:trPr>
        <w:tc>
          <w:tcPr>
            <w:tcW w:w="1819" w:type="dxa"/>
          </w:tcPr>
          <w:p w14:paraId="65752370" w14:textId="386F0A3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TOPIC</w:t>
            </w:r>
          </w:p>
        </w:tc>
        <w:tc>
          <w:tcPr>
            <w:tcW w:w="3600" w:type="dxa"/>
          </w:tcPr>
          <w:p w14:paraId="59DD6DC2" w14:textId="38F768AB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318" w:type="dxa"/>
          </w:tcPr>
          <w:p w14:paraId="1EC87ECD" w14:textId="515544A6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2078" w:type="dxa"/>
          </w:tcPr>
          <w:p w14:paraId="0CB5315A" w14:textId="1CA611D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270" w:type="dxa"/>
          </w:tcPr>
          <w:p w14:paraId="1E3309FC" w14:textId="7EB4B652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334" w:type="dxa"/>
          </w:tcPr>
          <w:p w14:paraId="2712DC8B" w14:textId="6515F3E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E53B20" w14:paraId="4DCC9BB2" w14:textId="77777777" w:rsidTr="005351B1">
        <w:trPr>
          <w:trHeight w:val="823"/>
        </w:trPr>
        <w:tc>
          <w:tcPr>
            <w:tcW w:w="1819" w:type="dxa"/>
            <w:vMerge w:val="restart"/>
          </w:tcPr>
          <w:p w14:paraId="5B39DBF4" w14:textId="454E94EA" w:rsidR="00E53B20" w:rsidRPr="00104199" w:rsidRDefault="00E53B20" w:rsidP="00E53B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Room, house, neighbourhood, town</w:t>
            </w:r>
          </w:p>
        </w:tc>
        <w:tc>
          <w:tcPr>
            <w:tcW w:w="3600" w:type="dxa"/>
          </w:tcPr>
          <w:p w14:paraId="55B807DD" w14:textId="509D2E5F" w:rsidR="00E53B20" w:rsidRPr="00717A03" w:rsidRDefault="00E53B20" w:rsidP="00E53B20">
            <w:r w:rsidRPr="00354075">
              <w:rPr>
                <w:rFonts w:ascii="Arial" w:eastAsia="Times New Roman" w:hAnsi="Arial" w:cs="Arial"/>
                <w:color w:val="000000"/>
              </w:rPr>
              <w:t>Talking about the area where you live</w:t>
            </w:r>
          </w:p>
        </w:tc>
        <w:tc>
          <w:tcPr>
            <w:tcW w:w="2318" w:type="dxa"/>
          </w:tcPr>
          <w:p w14:paraId="10129C87" w14:textId="0B1E913B" w:rsidR="00E53B20" w:rsidRPr="00717A03" w:rsidRDefault="00E53B20" w:rsidP="00E53B20">
            <w:r>
              <w:t>Draw and write description of bedroom</w:t>
            </w:r>
          </w:p>
        </w:tc>
        <w:tc>
          <w:tcPr>
            <w:tcW w:w="2078" w:type="dxa"/>
            <w:vMerge w:val="restart"/>
          </w:tcPr>
          <w:p w14:paraId="53E511AB" w14:textId="77777777" w:rsidR="00E53B20" w:rsidRDefault="00E53B20" w:rsidP="00E53B20">
            <w:r>
              <w:t>Homework</w:t>
            </w:r>
          </w:p>
          <w:p w14:paraId="59F917FE" w14:textId="77777777" w:rsidR="00E53B20" w:rsidRDefault="00E53B20" w:rsidP="00E53B20"/>
          <w:p w14:paraId="203D524F" w14:textId="77777777" w:rsidR="00E53B20" w:rsidRDefault="00E53B20" w:rsidP="00E53B20">
            <w:r>
              <w:t>Vocab test</w:t>
            </w:r>
          </w:p>
          <w:p w14:paraId="1F4C9A55" w14:textId="77777777" w:rsidR="00E53B20" w:rsidRDefault="00E53B20" w:rsidP="00E53B20"/>
          <w:p w14:paraId="0E68FFF7" w14:textId="43D02CCF" w:rsidR="00E53B20" w:rsidRPr="00717A03" w:rsidRDefault="00E53B20" w:rsidP="00E53B20">
            <w:r>
              <w:t>Assessment</w:t>
            </w:r>
          </w:p>
        </w:tc>
        <w:tc>
          <w:tcPr>
            <w:tcW w:w="2270" w:type="dxa"/>
            <w:vMerge w:val="restart"/>
          </w:tcPr>
          <w:p w14:paraId="5F583A86" w14:textId="77777777" w:rsidR="00E53B20" w:rsidRPr="00354075" w:rsidRDefault="00E53B20" w:rsidP="00E53B20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354075">
              <w:rPr>
                <w:rFonts w:ascii="Arial" w:eastAsia="Times New Roman" w:hAnsi="Arial" w:cs="Arial"/>
                <w:color w:val="000000"/>
              </w:rPr>
              <w:t>Locations</w:t>
            </w:r>
          </w:p>
          <w:p w14:paraId="56C9FFC5" w14:textId="77777777" w:rsidR="00E53B20" w:rsidRPr="00354075" w:rsidRDefault="00E53B20" w:rsidP="00E53B20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354075">
              <w:rPr>
                <w:rFonts w:ascii="Arial" w:eastAsia="Times New Roman" w:hAnsi="Arial" w:cs="Arial"/>
                <w:color w:val="000000"/>
              </w:rPr>
              <w:t>Types of House</w:t>
            </w:r>
          </w:p>
          <w:p w14:paraId="1E660149" w14:textId="77777777" w:rsidR="00E53B20" w:rsidRPr="00354075" w:rsidRDefault="00E53B20" w:rsidP="00E53B20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354075">
              <w:rPr>
                <w:rFonts w:ascii="Arial" w:eastAsia="Times New Roman" w:hAnsi="Arial" w:cs="Arial"/>
                <w:color w:val="000000"/>
              </w:rPr>
              <w:t>Rooms in House</w:t>
            </w:r>
          </w:p>
          <w:p w14:paraId="4A4C0365" w14:textId="77777777" w:rsidR="00E53B20" w:rsidRPr="00354075" w:rsidRDefault="00E53B20" w:rsidP="00E53B20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354075">
              <w:rPr>
                <w:rFonts w:ascii="Arial" w:eastAsia="Times New Roman" w:hAnsi="Arial" w:cs="Arial"/>
                <w:color w:val="000000"/>
              </w:rPr>
              <w:t>Furniture</w:t>
            </w:r>
          </w:p>
          <w:p w14:paraId="26BD9CFD" w14:textId="612B042B" w:rsidR="00E53B20" w:rsidRPr="004F572E" w:rsidRDefault="00E53B20" w:rsidP="00E53B20">
            <w:pPr>
              <w:rPr>
                <w:lang w:val="es-ES"/>
              </w:rPr>
            </w:pPr>
            <w:r w:rsidRPr="00354075">
              <w:rPr>
                <w:rFonts w:ascii="Arial" w:eastAsia="Times New Roman" w:hAnsi="Arial" w:cs="Arial"/>
                <w:color w:val="000000"/>
              </w:rPr>
              <w:t>Domestic chores</w:t>
            </w:r>
          </w:p>
        </w:tc>
        <w:tc>
          <w:tcPr>
            <w:tcW w:w="2334" w:type="dxa"/>
            <w:vMerge w:val="restart"/>
          </w:tcPr>
          <w:p w14:paraId="540B3A68" w14:textId="73379CEE" w:rsidR="00E53B20" w:rsidRPr="00717A03" w:rsidRDefault="00E53B20" w:rsidP="00E53B20">
            <w:r>
              <w:t xml:space="preserve">Create a  ‘cribs’ style video description of your house </w:t>
            </w:r>
            <w:bookmarkStart w:id="0" w:name="_GoBack"/>
            <w:bookmarkEnd w:id="0"/>
          </w:p>
        </w:tc>
      </w:tr>
      <w:tr w:rsidR="00E53B20" w14:paraId="751566A5" w14:textId="77777777" w:rsidTr="005351B1">
        <w:trPr>
          <w:trHeight w:val="518"/>
        </w:trPr>
        <w:tc>
          <w:tcPr>
            <w:tcW w:w="1819" w:type="dxa"/>
            <w:vMerge/>
          </w:tcPr>
          <w:p w14:paraId="3D7DD56E" w14:textId="77777777" w:rsidR="00E53B20" w:rsidRDefault="00E53B20" w:rsidP="00E53B20"/>
        </w:tc>
        <w:tc>
          <w:tcPr>
            <w:tcW w:w="3600" w:type="dxa"/>
          </w:tcPr>
          <w:p w14:paraId="5A75DEEA" w14:textId="21552D37" w:rsidR="00E53B20" w:rsidRPr="00243AE6" w:rsidRDefault="00E53B20" w:rsidP="00E53B20">
            <w:pPr>
              <w:rPr>
                <w:rFonts w:ascii="Arial" w:hAnsi="Arial" w:cs="Arial"/>
                <w:sz w:val="20"/>
                <w:szCs w:val="20"/>
              </w:rPr>
            </w:pPr>
            <w:r w:rsidRPr="00354075">
              <w:rPr>
                <w:rFonts w:ascii="Arial" w:eastAsia="Times New Roman" w:hAnsi="Arial" w:cs="Arial"/>
                <w:color w:val="000000"/>
              </w:rPr>
              <w:t>Describing types of house</w:t>
            </w:r>
          </w:p>
        </w:tc>
        <w:tc>
          <w:tcPr>
            <w:tcW w:w="2318" w:type="dxa"/>
          </w:tcPr>
          <w:p w14:paraId="76F5ACA4" w14:textId="0B04C050" w:rsidR="00E53B20" w:rsidRDefault="00E53B20" w:rsidP="00E53B20">
            <w:r>
              <w:t xml:space="preserve">Vocab test – places in town  </w:t>
            </w:r>
          </w:p>
        </w:tc>
        <w:tc>
          <w:tcPr>
            <w:tcW w:w="2078" w:type="dxa"/>
            <w:vMerge/>
          </w:tcPr>
          <w:p w14:paraId="49ED1686" w14:textId="77777777" w:rsidR="00E53B20" w:rsidRDefault="00E53B20" w:rsidP="00E53B20"/>
        </w:tc>
        <w:tc>
          <w:tcPr>
            <w:tcW w:w="2270" w:type="dxa"/>
            <w:vMerge/>
          </w:tcPr>
          <w:p w14:paraId="2785F1C4" w14:textId="77777777" w:rsidR="00E53B20" w:rsidRDefault="00E53B20" w:rsidP="00E53B20"/>
        </w:tc>
        <w:tc>
          <w:tcPr>
            <w:tcW w:w="2334" w:type="dxa"/>
            <w:vMerge/>
          </w:tcPr>
          <w:p w14:paraId="5898B2EF" w14:textId="24B90DE3" w:rsidR="00E53B20" w:rsidRDefault="00E53B20" w:rsidP="00E53B20"/>
        </w:tc>
      </w:tr>
      <w:tr w:rsidR="00E53B20" w14:paraId="084F38B6" w14:textId="77777777" w:rsidTr="005351B1">
        <w:trPr>
          <w:trHeight w:val="274"/>
        </w:trPr>
        <w:tc>
          <w:tcPr>
            <w:tcW w:w="1819" w:type="dxa"/>
            <w:vMerge/>
          </w:tcPr>
          <w:p w14:paraId="510FB064" w14:textId="77777777" w:rsidR="00E53B20" w:rsidRDefault="00E53B20" w:rsidP="00E53B20"/>
        </w:tc>
        <w:tc>
          <w:tcPr>
            <w:tcW w:w="3600" w:type="dxa"/>
          </w:tcPr>
          <w:p w14:paraId="61EECE42" w14:textId="309EA4E6" w:rsidR="00E53B20" w:rsidRPr="00243AE6" w:rsidRDefault="00E53B20" w:rsidP="00E53B20">
            <w:pPr>
              <w:rPr>
                <w:rFonts w:ascii="Arial" w:hAnsi="Arial" w:cs="Arial"/>
                <w:sz w:val="20"/>
                <w:szCs w:val="20"/>
              </w:rPr>
            </w:pPr>
            <w:r w:rsidRPr="00354075">
              <w:rPr>
                <w:rFonts w:ascii="Arial" w:eastAsia="Times New Roman" w:hAnsi="Arial" w:cs="Arial"/>
                <w:color w:val="000000"/>
              </w:rPr>
              <w:t>Describing rooms in the house</w:t>
            </w:r>
          </w:p>
        </w:tc>
        <w:tc>
          <w:tcPr>
            <w:tcW w:w="2318" w:type="dxa"/>
            <w:vMerge w:val="restart"/>
          </w:tcPr>
          <w:p w14:paraId="216BA354" w14:textId="5581D7A0" w:rsidR="00E53B20" w:rsidRDefault="00E53B20" w:rsidP="00E53B20">
            <w:r>
              <w:t>Vocab test – prepositions of place</w:t>
            </w:r>
          </w:p>
        </w:tc>
        <w:tc>
          <w:tcPr>
            <w:tcW w:w="2078" w:type="dxa"/>
            <w:vMerge/>
          </w:tcPr>
          <w:p w14:paraId="39658FD4" w14:textId="77777777" w:rsidR="00E53B20" w:rsidRDefault="00E53B20" w:rsidP="00E53B20"/>
        </w:tc>
        <w:tc>
          <w:tcPr>
            <w:tcW w:w="2270" w:type="dxa"/>
            <w:vMerge/>
          </w:tcPr>
          <w:p w14:paraId="084B8858" w14:textId="77777777" w:rsidR="00E53B20" w:rsidRDefault="00E53B20" w:rsidP="00E53B20"/>
        </w:tc>
        <w:tc>
          <w:tcPr>
            <w:tcW w:w="2334" w:type="dxa"/>
            <w:vMerge/>
          </w:tcPr>
          <w:p w14:paraId="54BA40A7" w14:textId="1373A57D" w:rsidR="00E53B20" w:rsidRDefault="00E53B20" w:rsidP="00E53B20"/>
        </w:tc>
      </w:tr>
      <w:tr w:rsidR="00E53B20" w14:paraId="3B3D243C" w14:textId="77777777" w:rsidTr="005351B1">
        <w:trPr>
          <w:trHeight w:val="467"/>
        </w:trPr>
        <w:tc>
          <w:tcPr>
            <w:tcW w:w="1819" w:type="dxa"/>
            <w:vMerge/>
          </w:tcPr>
          <w:p w14:paraId="623F6320" w14:textId="77777777" w:rsidR="00E53B20" w:rsidRDefault="00E53B20" w:rsidP="00E53B20"/>
        </w:tc>
        <w:tc>
          <w:tcPr>
            <w:tcW w:w="3600" w:type="dxa"/>
          </w:tcPr>
          <w:p w14:paraId="34CAA7A1" w14:textId="26F57C63" w:rsidR="00E53B20" w:rsidRPr="00243AE6" w:rsidRDefault="00E53B20" w:rsidP="00E53B20">
            <w:pPr>
              <w:rPr>
                <w:rFonts w:ascii="Arial" w:hAnsi="Arial" w:cs="Arial"/>
                <w:sz w:val="20"/>
                <w:szCs w:val="20"/>
              </w:rPr>
            </w:pPr>
            <w:r w:rsidRPr="00354075">
              <w:rPr>
                <w:rFonts w:ascii="Arial" w:eastAsia="Times New Roman" w:hAnsi="Arial" w:cs="Arial"/>
                <w:color w:val="000000"/>
              </w:rPr>
              <w:t>Describing your bedroom</w:t>
            </w:r>
          </w:p>
        </w:tc>
        <w:tc>
          <w:tcPr>
            <w:tcW w:w="2318" w:type="dxa"/>
            <w:vMerge/>
          </w:tcPr>
          <w:p w14:paraId="5D8D9FA2" w14:textId="77777777" w:rsidR="00E53B20" w:rsidRDefault="00E53B20" w:rsidP="00E53B20"/>
        </w:tc>
        <w:tc>
          <w:tcPr>
            <w:tcW w:w="2078" w:type="dxa"/>
            <w:vMerge/>
          </w:tcPr>
          <w:p w14:paraId="1D31E305" w14:textId="77777777" w:rsidR="00E53B20" w:rsidRDefault="00E53B20" w:rsidP="00E53B20"/>
        </w:tc>
        <w:tc>
          <w:tcPr>
            <w:tcW w:w="2270" w:type="dxa"/>
            <w:vMerge/>
          </w:tcPr>
          <w:p w14:paraId="1DDEF024" w14:textId="77777777" w:rsidR="00E53B20" w:rsidRDefault="00E53B20" w:rsidP="00E53B20"/>
        </w:tc>
        <w:tc>
          <w:tcPr>
            <w:tcW w:w="2334" w:type="dxa"/>
            <w:vMerge/>
          </w:tcPr>
          <w:p w14:paraId="0CAF46D5" w14:textId="650F10A8" w:rsidR="00E53B20" w:rsidRDefault="00E53B20" w:rsidP="00E53B20"/>
        </w:tc>
      </w:tr>
      <w:tr w:rsidR="00E53B20" w14:paraId="5F10C058" w14:textId="77777777" w:rsidTr="005351B1">
        <w:trPr>
          <w:trHeight w:val="467"/>
        </w:trPr>
        <w:tc>
          <w:tcPr>
            <w:tcW w:w="1819" w:type="dxa"/>
          </w:tcPr>
          <w:p w14:paraId="66BD8FC8" w14:textId="77777777" w:rsidR="00E53B20" w:rsidRDefault="00E53B20" w:rsidP="00E53B20"/>
        </w:tc>
        <w:tc>
          <w:tcPr>
            <w:tcW w:w="3600" w:type="dxa"/>
          </w:tcPr>
          <w:p w14:paraId="1141D8E8" w14:textId="625FDA7B" w:rsidR="00E53B20" w:rsidRDefault="00E53B20" w:rsidP="00E53B20">
            <w:pPr>
              <w:rPr>
                <w:rFonts w:ascii="Arial" w:eastAsia="Times New Roman" w:hAnsi="Arial" w:cs="Arial"/>
                <w:color w:val="000000"/>
              </w:rPr>
            </w:pPr>
            <w:r w:rsidRPr="00354075">
              <w:rPr>
                <w:rFonts w:ascii="Arial" w:eastAsia="Times New Roman" w:hAnsi="Arial" w:cs="Arial"/>
                <w:color w:val="000000"/>
              </w:rPr>
              <w:t>Describing your dream home</w:t>
            </w:r>
          </w:p>
        </w:tc>
        <w:tc>
          <w:tcPr>
            <w:tcW w:w="2318" w:type="dxa"/>
          </w:tcPr>
          <w:p w14:paraId="262AE951" w14:textId="77777777" w:rsidR="00E53B20" w:rsidRDefault="00E53B20" w:rsidP="00E53B20"/>
        </w:tc>
        <w:tc>
          <w:tcPr>
            <w:tcW w:w="2078" w:type="dxa"/>
          </w:tcPr>
          <w:p w14:paraId="57458245" w14:textId="77777777" w:rsidR="00E53B20" w:rsidRDefault="00E53B20" w:rsidP="00E53B20"/>
        </w:tc>
        <w:tc>
          <w:tcPr>
            <w:tcW w:w="2270" w:type="dxa"/>
          </w:tcPr>
          <w:p w14:paraId="20A37399" w14:textId="77777777" w:rsidR="00E53B20" w:rsidRDefault="00E53B20" w:rsidP="00E53B20"/>
        </w:tc>
        <w:tc>
          <w:tcPr>
            <w:tcW w:w="2334" w:type="dxa"/>
          </w:tcPr>
          <w:p w14:paraId="399688F4" w14:textId="77777777" w:rsidR="00E53B20" w:rsidRDefault="00E53B20" w:rsidP="00E53B20"/>
        </w:tc>
      </w:tr>
      <w:tr w:rsidR="00E53B20" w14:paraId="2D43A8D9" w14:textId="77777777" w:rsidTr="005351B1">
        <w:trPr>
          <w:trHeight w:val="467"/>
        </w:trPr>
        <w:tc>
          <w:tcPr>
            <w:tcW w:w="1819" w:type="dxa"/>
          </w:tcPr>
          <w:p w14:paraId="413A58FF" w14:textId="77777777" w:rsidR="00E53B20" w:rsidRDefault="00E53B20" w:rsidP="00E53B20"/>
        </w:tc>
        <w:tc>
          <w:tcPr>
            <w:tcW w:w="3600" w:type="dxa"/>
          </w:tcPr>
          <w:p w14:paraId="767500E8" w14:textId="4139FA2A" w:rsidR="00E53B20" w:rsidRDefault="00E53B20" w:rsidP="00E53B20">
            <w:pPr>
              <w:rPr>
                <w:rFonts w:ascii="Arial" w:eastAsia="Times New Roman" w:hAnsi="Arial" w:cs="Arial"/>
                <w:color w:val="000000"/>
              </w:rPr>
            </w:pPr>
            <w:r w:rsidRPr="00354075">
              <w:rPr>
                <w:rFonts w:ascii="Arial" w:eastAsia="Times New Roman" w:hAnsi="Arial" w:cs="Arial"/>
                <w:color w:val="000000"/>
              </w:rPr>
              <w:t>Describing household tasks</w:t>
            </w:r>
          </w:p>
        </w:tc>
        <w:tc>
          <w:tcPr>
            <w:tcW w:w="2318" w:type="dxa"/>
          </w:tcPr>
          <w:p w14:paraId="01B0AF0F" w14:textId="77777777" w:rsidR="00E53B20" w:rsidRDefault="00E53B20" w:rsidP="00E53B20"/>
        </w:tc>
        <w:tc>
          <w:tcPr>
            <w:tcW w:w="2078" w:type="dxa"/>
          </w:tcPr>
          <w:p w14:paraId="72387FC7" w14:textId="77777777" w:rsidR="00E53B20" w:rsidRDefault="00E53B20" w:rsidP="00E53B20"/>
        </w:tc>
        <w:tc>
          <w:tcPr>
            <w:tcW w:w="2270" w:type="dxa"/>
          </w:tcPr>
          <w:p w14:paraId="7C8AF160" w14:textId="77777777" w:rsidR="00E53B20" w:rsidRDefault="00E53B20" w:rsidP="00E53B20"/>
        </w:tc>
        <w:tc>
          <w:tcPr>
            <w:tcW w:w="2334" w:type="dxa"/>
          </w:tcPr>
          <w:p w14:paraId="795AD8FF" w14:textId="77777777" w:rsidR="00E53B20" w:rsidRDefault="00E53B20" w:rsidP="00E53B20"/>
        </w:tc>
      </w:tr>
    </w:tbl>
    <w:p w14:paraId="7E25384B" w14:textId="77777777" w:rsidR="00F000F3" w:rsidRDefault="00F000F3" w:rsidP="00104199">
      <w:pPr>
        <w:spacing w:after="0"/>
      </w:pPr>
    </w:p>
    <w:sectPr w:rsidR="00F000F3" w:rsidSect="00F0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0F3"/>
    <w:rsid w:val="00104199"/>
    <w:rsid w:val="00194567"/>
    <w:rsid w:val="00355B70"/>
    <w:rsid w:val="003A527B"/>
    <w:rsid w:val="003D500F"/>
    <w:rsid w:val="004353A2"/>
    <w:rsid w:val="004F572E"/>
    <w:rsid w:val="005351B1"/>
    <w:rsid w:val="005F316B"/>
    <w:rsid w:val="00664DED"/>
    <w:rsid w:val="0068692F"/>
    <w:rsid w:val="00717A03"/>
    <w:rsid w:val="007B0C69"/>
    <w:rsid w:val="00856F69"/>
    <w:rsid w:val="008C6000"/>
    <w:rsid w:val="009D25B5"/>
    <w:rsid w:val="00B17C45"/>
    <w:rsid w:val="00C866D6"/>
    <w:rsid w:val="00CD185C"/>
    <w:rsid w:val="00E53B20"/>
    <w:rsid w:val="00ED35F6"/>
    <w:rsid w:val="00F000F3"/>
    <w:rsid w:val="00F4289D"/>
    <w:rsid w:val="00FF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EE1DE"/>
  <w15:docId w15:val="{39F3968F-A20A-C047-824C-7A9DE5AA3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ist1">
    <w:name w:val="BulletList1"/>
    <w:basedOn w:val="Normal"/>
    <w:qFormat/>
    <w:rsid w:val="00104199"/>
    <w:pPr>
      <w:numPr>
        <w:numId w:val="1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104199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104199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D0EFBFF2</Template>
  <TotalTime>6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 D. Rainey</dc:creator>
  <cp:lastModifiedBy>Mr L crawford (St Ambrose College)</cp:lastModifiedBy>
  <cp:revision>4</cp:revision>
  <dcterms:created xsi:type="dcterms:W3CDTF">2020-09-15T10:00:00Z</dcterms:created>
  <dcterms:modified xsi:type="dcterms:W3CDTF">2020-11-02T17:36:00Z</dcterms:modified>
</cp:coreProperties>
</file>