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9C35B" w14:textId="577C0B81" w:rsidR="00194567" w:rsidRDefault="00355B70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14:paraId="16E8363B" w14:textId="027090E3" w:rsidR="00104199" w:rsidRPr="00F000F3" w:rsidRDefault="003D500F" w:rsidP="00104199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7</w:t>
      </w:r>
      <w:r w:rsidR="00104199">
        <w:rPr>
          <w:b/>
          <w:sz w:val="24"/>
          <w:szCs w:val="24"/>
          <w:u w:val="single"/>
        </w:rPr>
        <w:t xml:space="preserve"> </w:t>
      </w:r>
      <w:proofErr w:type="gramStart"/>
      <w:r w:rsidR="00104199">
        <w:rPr>
          <w:b/>
          <w:sz w:val="24"/>
          <w:szCs w:val="24"/>
          <w:u w:val="single"/>
        </w:rPr>
        <w:t>Half</w:t>
      </w:r>
      <w:proofErr w:type="gramEnd"/>
      <w:r w:rsidR="00104199">
        <w:rPr>
          <w:b/>
          <w:sz w:val="24"/>
          <w:szCs w:val="24"/>
          <w:u w:val="single"/>
        </w:rPr>
        <w:t xml:space="preserve"> term 1</w:t>
      </w:r>
    </w:p>
    <w:tbl>
      <w:tblPr>
        <w:tblStyle w:val="TableGrid"/>
        <w:tblW w:w="14419" w:type="dxa"/>
        <w:tblLayout w:type="fixed"/>
        <w:tblLook w:val="04A0" w:firstRow="1" w:lastRow="0" w:firstColumn="1" w:lastColumn="0" w:noHBand="0" w:noVBand="1"/>
      </w:tblPr>
      <w:tblGrid>
        <w:gridCol w:w="1819"/>
        <w:gridCol w:w="3600"/>
        <w:gridCol w:w="2318"/>
        <w:gridCol w:w="2078"/>
        <w:gridCol w:w="2270"/>
        <w:gridCol w:w="2334"/>
      </w:tblGrid>
      <w:tr w:rsidR="003D500F" w14:paraId="19A38BBA" w14:textId="77777777" w:rsidTr="003D500F">
        <w:trPr>
          <w:trHeight w:val="808"/>
        </w:trPr>
        <w:tc>
          <w:tcPr>
            <w:tcW w:w="1819" w:type="dxa"/>
          </w:tcPr>
          <w:p w14:paraId="65752370" w14:textId="386F0A3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600" w:type="dxa"/>
          </w:tcPr>
          <w:p w14:paraId="59DD6DC2" w14:textId="38F768AB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318" w:type="dxa"/>
          </w:tcPr>
          <w:p w14:paraId="1EC87ECD" w14:textId="515544A6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2078" w:type="dxa"/>
          </w:tcPr>
          <w:p w14:paraId="0CB5315A" w14:textId="1CA611D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270" w:type="dxa"/>
          </w:tcPr>
          <w:p w14:paraId="1E3309FC" w14:textId="7EB4B652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334" w:type="dxa"/>
          </w:tcPr>
          <w:p w14:paraId="2712DC8B" w14:textId="6515F3E3" w:rsidR="003D500F" w:rsidRPr="00355B70" w:rsidRDefault="003D500F" w:rsidP="00355B70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5F10F0" w14:paraId="4DCC9BB2" w14:textId="77777777" w:rsidTr="003D500F">
        <w:trPr>
          <w:trHeight w:val="823"/>
        </w:trPr>
        <w:tc>
          <w:tcPr>
            <w:tcW w:w="1819" w:type="dxa"/>
            <w:vMerge w:val="restart"/>
          </w:tcPr>
          <w:p w14:paraId="662C32CD" w14:textId="77777777" w:rsidR="005F10F0" w:rsidRDefault="005F10F0" w:rsidP="005F10F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Family</w:t>
            </w:r>
          </w:p>
          <w:p w14:paraId="6730DF1F" w14:textId="77777777" w:rsidR="005F10F0" w:rsidRDefault="005F10F0" w:rsidP="005F10F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Friends</w:t>
            </w:r>
          </w:p>
          <w:p w14:paraId="5B39DBF4" w14:textId="0CA53241" w:rsidR="005F10F0" w:rsidRPr="00104199" w:rsidRDefault="005F10F0" w:rsidP="005F10F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Pets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07DD" w14:textId="14D98846" w:rsidR="005F10F0" w:rsidRPr="00717A03" w:rsidRDefault="005F10F0" w:rsidP="005F10F0">
            <w:r w:rsidRPr="005F1D14">
              <w:rPr>
                <w:rFonts w:ascii="Arial" w:eastAsia="Times New Roman" w:hAnsi="Arial" w:cs="Arial"/>
                <w:color w:val="000000"/>
              </w:rPr>
              <w:t>Counting up to 100 in Spanish</w:t>
            </w:r>
          </w:p>
        </w:tc>
        <w:tc>
          <w:tcPr>
            <w:tcW w:w="2318" w:type="dxa"/>
          </w:tcPr>
          <w:p w14:paraId="10129C87" w14:textId="7444473B" w:rsidR="005F10F0" w:rsidRPr="00717A03" w:rsidRDefault="005F10F0" w:rsidP="005F10F0">
            <w:r>
              <w:t>Vocab test - numbers</w:t>
            </w:r>
          </w:p>
        </w:tc>
        <w:tc>
          <w:tcPr>
            <w:tcW w:w="2078" w:type="dxa"/>
            <w:vMerge w:val="restart"/>
          </w:tcPr>
          <w:p w14:paraId="5981B3DB" w14:textId="1C8272B6" w:rsidR="005F10F0" w:rsidRDefault="005F10F0" w:rsidP="005F10F0">
            <w:r>
              <w:t>Vocab tests</w:t>
            </w:r>
          </w:p>
          <w:p w14:paraId="584B2218" w14:textId="4A9173A3" w:rsidR="005F10F0" w:rsidRDefault="005F10F0" w:rsidP="005F10F0"/>
          <w:p w14:paraId="490E1279" w14:textId="3645027B" w:rsidR="005F10F0" w:rsidRDefault="005F10F0" w:rsidP="005F10F0">
            <w:r>
              <w:t>Homework</w:t>
            </w:r>
          </w:p>
          <w:p w14:paraId="107CE9E0" w14:textId="77777777" w:rsidR="005F10F0" w:rsidRDefault="005F10F0" w:rsidP="005F10F0"/>
          <w:p w14:paraId="0E68FFF7" w14:textId="5FDDBA90" w:rsidR="005F10F0" w:rsidRPr="00717A03" w:rsidRDefault="005F10F0" w:rsidP="005F10F0">
            <w:r>
              <w:t>End of unit assessment (listening/reading/writing)</w:t>
            </w:r>
          </w:p>
        </w:tc>
        <w:tc>
          <w:tcPr>
            <w:tcW w:w="2270" w:type="dxa"/>
            <w:vMerge w:val="restart"/>
          </w:tcPr>
          <w:p w14:paraId="1CE9A394" w14:textId="77777777" w:rsidR="005F10F0" w:rsidRDefault="005F10F0" w:rsidP="005F10F0">
            <w:pPr>
              <w:rPr>
                <w:rStyle w:val="Italic"/>
                <w:rFonts w:cs="Arial"/>
                <w:i w:val="0"/>
              </w:rPr>
            </w:pPr>
            <w:r>
              <w:rPr>
                <w:rStyle w:val="Italic"/>
                <w:rFonts w:cs="Arial"/>
                <w:i w:val="0"/>
              </w:rPr>
              <w:t>Numbers 20-100</w:t>
            </w:r>
          </w:p>
          <w:p w14:paraId="05F5412F" w14:textId="4A352700" w:rsidR="005F10F0" w:rsidRDefault="005F10F0" w:rsidP="005F10F0">
            <w:pPr>
              <w:rPr>
                <w:rStyle w:val="Italic"/>
                <w:rFonts w:cs="Arial"/>
                <w:i w:val="0"/>
              </w:rPr>
            </w:pPr>
            <w:r>
              <w:rPr>
                <w:rStyle w:val="Italic"/>
                <w:rFonts w:cs="Arial"/>
                <w:i w:val="0"/>
              </w:rPr>
              <w:t>Family members</w:t>
            </w:r>
          </w:p>
          <w:p w14:paraId="74261AB7" w14:textId="0F544AD2" w:rsidR="005F10F0" w:rsidRDefault="005F10F0" w:rsidP="005F10F0">
            <w:pPr>
              <w:rPr>
                <w:rStyle w:val="Italic"/>
                <w:rFonts w:cs="Arial"/>
                <w:i w:val="0"/>
              </w:rPr>
            </w:pPr>
            <w:r>
              <w:rPr>
                <w:rStyle w:val="Italic"/>
                <w:rFonts w:cs="Arial"/>
                <w:i w:val="0"/>
              </w:rPr>
              <w:t>Animals</w:t>
            </w:r>
          </w:p>
          <w:p w14:paraId="24F4AE7B" w14:textId="23B6430B" w:rsidR="005F10F0" w:rsidRDefault="005F10F0" w:rsidP="005F10F0">
            <w:pPr>
              <w:rPr>
                <w:rStyle w:val="Italic"/>
                <w:rFonts w:cs="Arial"/>
                <w:i w:val="0"/>
              </w:rPr>
            </w:pPr>
            <w:r>
              <w:rPr>
                <w:rStyle w:val="Italic"/>
                <w:rFonts w:cs="Arial"/>
                <w:i w:val="0"/>
              </w:rPr>
              <w:t>Hair and eyes</w:t>
            </w:r>
          </w:p>
          <w:p w14:paraId="2236D15E" w14:textId="2D99CAAE" w:rsidR="005F10F0" w:rsidRDefault="005F10F0" w:rsidP="005F10F0">
            <w:pPr>
              <w:rPr>
                <w:rStyle w:val="Italic"/>
                <w:rFonts w:cs="Arial"/>
                <w:i w:val="0"/>
              </w:rPr>
            </w:pPr>
            <w:r>
              <w:rPr>
                <w:rStyle w:val="Italic"/>
                <w:rFonts w:cs="Arial"/>
                <w:i w:val="0"/>
              </w:rPr>
              <w:t>Physical features</w:t>
            </w:r>
          </w:p>
          <w:p w14:paraId="00014E28" w14:textId="648677FB" w:rsidR="005F10F0" w:rsidRDefault="005F10F0" w:rsidP="005F10F0">
            <w:pPr>
              <w:rPr>
                <w:rStyle w:val="Italic"/>
                <w:rFonts w:cs="Arial"/>
                <w:i w:val="0"/>
              </w:rPr>
            </w:pPr>
            <w:r>
              <w:rPr>
                <w:rStyle w:val="Italic"/>
                <w:rFonts w:cs="Arial"/>
                <w:i w:val="0"/>
              </w:rPr>
              <w:t>Personality traits</w:t>
            </w:r>
          </w:p>
          <w:p w14:paraId="26BD9CFD" w14:textId="29D25AE1" w:rsidR="005F10F0" w:rsidRPr="003D500F" w:rsidRDefault="005F10F0" w:rsidP="005F10F0"/>
        </w:tc>
        <w:tc>
          <w:tcPr>
            <w:tcW w:w="2334" w:type="dxa"/>
            <w:vMerge w:val="restart"/>
          </w:tcPr>
          <w:p w14:paraId="312F0E77" w14:textId="5BC2AD84" w:rsidR="005F10F0" w:rsidRDefault="005F10F0" w:rsidP="005F10F0">
            <w:r>
              <w:t>Describe the personality of your favourite celebrity</w:t>
            </w:r>
          </w:p>
          <w:p w14:paraId="50B6525D" w14:textId="77777777" w:rsidR="005F10F0" w:rsidRDefault="005F10F0" w:rsidP="005F10F0"/>
          <w:p w14:paraId="540B3A68" w14:textId="2DD30420" w:rsidR="005F10F0" w:rsidRPr="00717A03" w:rsidRDefault="005F10F0" w:rsidP="005F10F0">
            <w:r>
              <w:t xml:space="preserve">Research more obscure family members and pets </w:t>
            </w:r>
            <w:bookmarkStart w:id="0" w:name="_GoBack"/>
            <w:bookmarkEnd w:id="0"/>
          </w:p>
        </w:tc>
      </w:tr>
      <w:tr w:rsidR="005F10F0" w14:paraId="751566A5" w14:textId="77777777" w:rsidTr="003D500F">
        <w:trPr>
          <w:trHeight w:val="518"/>
        </w:trPr>
        <w:tc>
          <w:tcPr>
            <w:tcW w:w="1819" w:type="dxa"/>
            <w:vMerge/>
          </w:tcPr>
          <w:p w14:paraId="3D7DD56E" w14:textId="77777777" w:rsidR="005F10F0" w:rsidRDefault="005F10F0" w:rsidP="005F10F0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DEEA" w14:textId="52FB78F2" w:rsidR="005F10F0" w:rsidRPr="00243AE6" w:rsidRDefault="005F10F0" w:rsidP="005F10F0">
            <w:pPr>
              <w:rPr>
                <w:rFonts w:ascii="Arial" w:hAnsi="Arial" w:cs="Arial"/>
                <w:sz w:val="20"/>
                <w:szCs w:val="2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Saying if you have any brothers or sisters</w:t>
            </w:r>
          </w:p>
        </w:tc>
        <w:tc>
          <w:tcPr>
            <w:tcW w:w="2318" w:type="dxa"/>
          </w:tcPr>
          <w:p w14:paraId="76F5ACA4" w14:textId="7088ADAF" w:rsidR="005F10F0" w:rsidRDefault="005F10F0" w:rsidP="005F10F0">
            <w:r>
              <w:t>Poster about your family</w:t>
            </w:r>
          </w:p>
        </w:tc>
        <w:tc>
          <w:tcPr>
            <w:tcW w:w="2078" w:type="dxa"/>
            <w:vMerge/>
          </w:tcPr>
          <w:p w14:paraId="49ED1686" w14:textId="77777777" w:rsidR="005F10F0" w:rsidRDefault="005F10F0" w:rsidP="005F10F0"/>
        </w:tc>
        <w:tc>
          <w:tcPr>
            <w:tcW w:w="2270" w:type="dxa"/>
            <w:vMerge/>
          </w:tcPr>
          <w:p w14:paraId="2785F1C4" w14:textId="77777777" w:rsidR="005F10F0" w:rsidRDefault="005F10F0" w:rsidP="005F10F0"/>
        </w:tc>
        <w:tc>
          <w:tcPr>
            <w:tcW w:w="2334" w:type="dxa"/>
            <w:vMerge/>
          </w:tcPr>
          <w:p w14:paraId="5898B2EF" w14:textId="24B90DE3" w:rsidR="005F10F0" w:rsidRDefault="005F10F0" w:rsidP="005F10F0"/>
        </w:tc>
      </w:tr>
      <w:tr w:rsidR="005F10F0" w14:paraId="084F38B6" w14:textId="77777777" w:rsidTr="003D500F">
        <w:trPr>
          <w:trHeight w:val="274"/>
        </w:trPr>
        <w:tc>
          <w:tcPr>
            <w:tcW w:w="1819" w:type="dxa"/>
            <w:vMerge/>
          </w:tcPr>
          <w:p w14:paraId="510FB064" w14:textId="77777777" w:rsidR="005F10F0" w:rsidRDefault="005F10F0" w:rsidP="005F10F0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CE42" w14:textId="1E0AB6C5" w:rsidR="005F10F0" w:rsidRPr="00243AE6" w:rsidRDefault="005F10F0" w:rsidP="005F10F0">
            <w:pPr>
              <w:rPr>
                <w:rFonts w:ascii="Arial" w:hAnsi="Arial" w:cs="Arial"/>
                <w:sz w:val="20"/>
                <w:szCs w:val="2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Saying if you have any pets</w:t>
            </w:r>
          </w:p>
        </w:tc>
        <w:tc>
          <w:tcPr>
            <w:tcW w:w="2318" w:type="dxa"/>
            <w:vMerge w:val="restart"/>
          </w:tcPr>
          <w:p w14:paraId="216BA354" w14:textId="5693C225" w:rsidR="005F10F0" w:rsidRDefault="005F10F0" w:rsidP="005F10F0">
            <w:r>
              <w:t>Wanted poster</w:t>
            </w:r>
          </w:p>
        </w:tc>
        <w:tc>
          <w:tcPr>
            <w:tcW w:w="2078" w:type="dxa"/>
            <w:vMerge/>
          </w:tcPr>
          <w:p w14:paraId="39658FD4" w14:textId="77777777" w:rsidR="005F10F0" w:rsidRDefault="005F10F0" w:rsidP="005F10F0"/>
        </w:tc>
        <w:tc>
          <w:tcPr>
            <w:tcW w:w="2270" w:type="dxa"/>
            <w:vMerge/>
          </w:tcPr>
          <w:p w14:paraId="084B8858" w14:textId="77777777" w:rsidR="005F10F0" w:rsidRDefault="005F10F0" w:rsidP="005F10F0"/>
        </w:tc>
        <w:tc>
          <w:tcPr>
            <w:tcW w:w="2334" w:type="dxa"/>
            <w:vMerge/>
          </w:tcPr>
          <w:p w14:paraId="54BA40A7" w14:textId="1373A57D" w:rsidR="005F10F0" w:rsidRDefault="005F10F0" w:rsidP="005F10F0"/>
        </w:tc>
      </w:tr>
      <w:tr w:rsidR="005F10F0" w14:paraId="3B3D243C" w14:textId="77777777" w:rsidTr="003D500F">
        <w:trPr>
          <w:trHeight w:val="467"/>
        </w:trPr>
        <w:tc>
          <w:tcPr>
            <w:tcW w:w="1819" w:type="dxa"/>
            <w:vMerge/>
          </w:tcPr>
          <w:p w14:paraId="623F6320" w14:textId="77777777" w:rsidR="005F10F0" w:rsidRDefault="005F10F0" w:rsidP="005F10F0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A7A1" w14:textId="0884FCF2" w:rsidR="005F10F0" w:rsidRPr="00243AE6" w:rsidRDefault="005F10F0" w:rsidP="005F10F0">
            <w:pPr>
              <w:rPr>
                <w:rFonts w:ascii="Arial" w:hAnsi="Arial" w:cs="Arial"/>
                <w:sz w:val="20"/>
                <w:szCs w:val="2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Describing hair and eyes, as well as other facial features</w:t>
            </w:r>
          </w:p>
        </w:tc>
        <w:tc>
          <w:tcPr>
            <w:tcW w:w="2318" w:type="dxa"/>
            <w:vMerge/>
          </w:tcPr>
          <w:p w14:paraId="5D8D9FA2" w14:textId="77777777" w:rsidR="005F10F0" w:rsidRDefault="005F10F0" w:rsidP="005F10F0"/>
        </w:tc>
        <w:tc>
          <w:tcPr>
            <w:tcW w:w="2078" w:type="dxa"/>
            <w:vMerge/>
          </w:tcPr>
          <w:p w14:paraId="1D31E305" w14:textId="77777777" w:rsidR="005F10F0" w:rsidRDefault="005F10F0" w:rsidP="005F10F0"/>
        </w:tc>
        <w:tc>
          <w:tcPr>
            <w:tcW w:w="2270" w:type="dxa"/>
            <w:vMerge/>
          </w:tcPr>
          <w:p w14:paraId="1DDEF024" w14:textId="77777777" w:rsidR="005F10F0" w:rsidRDefault="005F10F0" w:rsidP="005F10F0"/>
        </w:tc>
        <w:tc>
          <w:tcPr>
            <w:tcW w:w="2334" w:type="dxa"/>
            <w:vMerge/>
          </w:tcPr>
          <w:p w14:paraId="0CAF46D5" w14:textId="650F10A8" w:rsidR="005F10F0" w:rsidRDefault="005F10F0" w:rsidP="005F10F0"/>
        </w:tc>
      </w:tr>
      <w:tr w:rsidR="005F10F0" w14:paraId="127C44E6" w14:textId="77777777" w:rsidTr="003D500F">
        <w:trPr>
          <w:trHeight w:val="467"/>
        </w:trPr>
        <w:tc>
          <w:tcPr>
            <w:tcW w:w="1819" w:type="dxa"/>
            <w:vMerge w:val="restart"/>
          </w:tcPr>
          <w:p w14:paraId="272A69D8" w14:textId="77777777" w:rsidR="005F10F0" w:rsidRDefault="005F10F0" w:rsidP="005F10F0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5584" w14:textId="22AF28E2" w:rsidR="005F10F0" w:rsidRDefault="005F10F0" w:rsidP="005F10F0">
            <w:pPr>
              <w:rPr>
                <w:rFonts w:ascii="Arial" w:hAnsi="Arial" w:cs="Arial"/>
                <w:sz w:val="20"/>
                <w:szCs w:val="2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Describing what you and others look like</w:t>
            </w:r>
          </w:p>
        </w:tc>
        <w:tc>
          <w:tcPr>
            <w:tcW w:w="2318" w:type="dxa"/>
            <w:vMerge/>
          </w:tcPr>
          <w:p w14:paraId="167C7ED3" w14:textId="77777777" w:rsidR="005F10F0" w:rsidRDefault="005F10F0" w:rsidP="005F10F0"/>
        </w:tc>
        <w:tc>
          <w:tcPr>
            <w:tcW w:w="2078" w:type="dxa"/>
            <w:vMerge/>
          </w:tcPr>
          <w:p w14:paraId="411A1E46" w14:textId="77777777" w:rsidR="005F10F0" w:rsidRDefault="005F10F0" w:rsidP="005F10F0"/>
        </w:tc>
        <w:tc>
          <w:tcPr>
            <w:tcW w:w="2270" w:type="dxa"/>
            <w:vMerge/>
          </w:tcPr>
          <w:p w14:paraId="2208310F" w14:textId="77777777" w:rsidR="005F10F0" w:rsidRDefault="005F10F0" w:rsidP="005F10F0"/>
        </w:tc>
        <w:tc>
          <w:tcPr>
            <w:tcW w:w="2334" w:type="dxa"/>
            <w:vMerge/>
          </w:tcPr>
          <w:p w14:paraId="7C2E2CDE" w14:textId="77777777" w:rsidR="005F10F0" w:rsidRDefault="005F10F0" w:rsidP="005F10F0"/>
        </w:tc>
      </w:tr>
      <w:tr w:rsidR="005F10F0" w14:paraId="7F856078" w14:textId="77777777" w:rsidTr="003D500F">
        <w:trPr>
          <w:trHeight w:val="605"/>
        </w:trPr>
        <w:tc>
          <w:tcPr>
            <w:tcW w:w="1819" w:type="dxa"/>
            <w:vMerge/>
            <w:tcBorders>
              <w:bottom w:val="single" w:sz="4" w:space="0" w:color="auto"/>
            </w:tcBorders>
          </w:tcPr>
          <w:p w14:paraId="4BFD5AC5" w14:textId="77777777" w:rsidR="005F10F0" w:rsidRDefault="005F10F0" w:rsidP="005F10F0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2363" w14:textId="49D88678" w:rsidR="005F10F0" w:rsidRDefault="005F10F0" w:rsidP="005F10F0">
            <w:pPr>
              <w:rPr>
                <w:rFonts w:ascii="Arial" w:hAnsi="Arial" w:cs="Arial"/>
                <w:sz w:val="20"/>
                <w:szCs w:val="20"/>
              </w:rPr>
            </w:pPr>
            <w:r w:rsidRPr="005F1D14">
              <w:rPr>
                <w:rFonts w:ascii="Arial" w:eastAsia="Times New Roman" w:hAnsi="Arial" w:cs="Arial"/>
                <w:color w:val="000000"/>
              </w:rPr>
              <w:t>Describing personality traits</w:t>
            </w:r>
          </w:p>
        </w:tc>
        <w:tc>
          <w:tcPr>
            <w:tcW w:w="2318" w:type="dxa"/>
            <w:vMerge/>
            <w:tcBorders>
              <w:bottom w:val="single" w:sz="4" w:space="0" w:color="auto"/>
            </w:tcBorders>
          </w:tcPr>
          <w:p w14:paraId="21AA756B" w14:textId="77777777" w:rsidR="005F10F0" w:rsidRDefault="005F10F0" w:rsidP="005F10F0"/>
        </w:tc>
        <w:tc>
          <w:tcPr>
            <w:tcW w:w="2078" w:type="dxa"/>
            <w:vMerge/>
            <w:tcBorders>
              <w:bottom w:val="single" w:sz="4" w:space="0" w:color="auto"/>
            </w:tcBorders>
          </w:tcPr>
          <w:p w14:paraId="2367454B" w14:textId="77777777" w:rsidR="005F10F0" w:rsidRDefault="005F10F0" w:rsidP="005F10F0"/>
        </w:tc>
        <w:tc>
          <w:tcPr>
            <w:tcW w:w="2270" w:type="dxa"/>
            <w:vMerge/>
            <w:tcBorders>
              <w:bottom w:val="single" w:sz="4" w:space="0" w:color="auto"/>
            </w:tcBorders>
          </w:tcPr>
          <w:p w14:paraId="4BDA034C" w14:textId="77777777" w:rsidR="005F10F0" w:rsidRDefault="005F10F0" w:rsidP="005F10F0"/>
        </w:tc>
        <w:tc>
          <w:tcPr>
            <w:tcW w:w="2334" w:type="dxa"/>
            <w:vMerge/>
            <w:tcBorders>
              <w:bottom w:val="single" w:sz="4" w:space="0" w:color="auto"/>
            </w:tcBorders>
          </w:tcPr>
          <w:p w14:paraId="49132BD5" w14:textId="77777777" w:rsidR="005F10F0" w:rsidRDefault="005F10F0" w:rsidP="005F10F0"/>
        </w:tc>
      </w:tr>
    </w:tbl>
    <w:p w14:paraId="7E25384B" w14:textId="77777777" w:rsidR="00F000F3" w:rsidRDefault="00F000F3" w:rsidP="00104199">
      <w:pPr>
        <w:spacing w:after="0"/>
      </w:pPr>
    </w:p>
    <w:sectPr w:rsidR="00F000F3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0F3"/>
    <w:rsid w:val="00104199"/>
    <w:rsid w:val="00194567"/>
    <w:rsid w:val="00355B70"/>
    <w:rsid w:val="003A527B"/>
    <w:rsid w:val="003D500F"/>
    <w:rsid w:val="004353A2"/>
    <w:rsid w:val="005F10F0"/>
    <w:rsid w:val="005F316B"/>
    <w:rsid w:val="00664DED"/>
    <w:rsid w:val="0068692F"/>
    <w:rsid w:val="00717A03"/>
    <w:rsid w:val="007B0C69"/>
    <w:rsid w:val="00856F69"/>
    <w:rsid w:val="008C6000"/>
    <w:rsid w:val="009D25B5"/>
    <w:rsid w:val="00B17C45"/>
    <w:rsid w:val="00C866D6"/>
    <w:rsid w:val="00CD185C"/>
    <w:rsid w:val="00ED35F6"/>
    <w:rsid w:val="00F000F3"/>
    <w:rsid w:val="00F4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EE1DE"/>
  <w15:docId w15:val="{39F3968F-A20A-C047-824C-7A9DE5AA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ist1">
    <w:name w:val="BulletList1"/>
    <w:basedOn w:val="Normal"/>
    <w:qFormat/>
    <w:rsid w:val="00104199"/>
    <w:pPr>
      <w:numPr>
        <w:numId w:val="1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104199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104199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E1F3312E</Template>
  <TotalTime>5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 D. Rainey</dc:creator>
  <cp:lastModifiedBy>Mr L crawford (St Ambrose College)</cp:lastModifiedBy>
  <cp:revision>3</cp:revision>
  <dcterms:created xsi:type="dcterms:W3CDTF">2020-09-15T09:55:00Z</dcterms:created>
  <dcterms:modified xsi:type="dcterms:W3CDTF">2020-11-02T17:18:00Z</dcterms:modified>
</cp:coreProperties>
</file>