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9C35B" w14:textId="577C0B81" w:rsidR="00194567" w:rsidRDefault="00355B70" w:rsidP="00104199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14:paraId="16E8363B" w14:textId="5C27A6D4" w:rsidR="00104199" w:rsidRPr="00F000F3" w:rsidRDefault="00BC172D" w:rsidP="00104199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9</w:t>
      </w:r>
      <w:bookmarkStart w:id="0" w:name="_GoBack"/>
      <w:bookmarkEnd w:id="0"/>
      <w:r w:rsidR="004F572E">
        <w:rPr>
          <w:b/>
          <w:sz w:val="24"/>
          <w:szCs w:val="24"/>
          <w:u w:val="single"/>
        </w:rPr>
        <w:t xml:space="preserve"> Half term 2</w:t>
      </w:r>
    </w:p>
    <w:tbl>
      <w:tblPr>
        <w:tblStyle w:val="TableGrid"/>
        <w:tblW w:w="14419" w:type="dxa"/>
        <w:tblLayout w:type="fixed"/>
        <w:tblLook w:val="04A0" w:firstRow="1" w:lastRow="0" w:firstColumn="1" w:lastColumn="0" w:noHBand="0" w:noVBand="1"/>
      </w:tblPr>
      <w:tblGrid>
        <w:gridCol w:w="1819"/>
        <w:gridCol w:w="3600"/>
        <w:gridCol w:w="2318"/>
        <w:gridCol w:w="2078"/>
        <w:gridCol w:w="2270"/>
        <w:gridCol w:w="2334"/>
      </w:tblGrid>
      <w:tr w:rsidR="003D500F" w14:paraId="19A38BBA" w14:textId="77777777" w:rsidTr="003D500F">
        <w:trPr>
          <w:trHeight w:val="808"/>
        </w:trPr>
        <w:tc>
          <w:tcPr>
            <w:tcW w:w="1819" w:type="dxa"/>
          </w:tcPr>
          <w:p w14:paraId="65752370" w14:textId="386F0A3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600" w:type="dxa"/>
          </w:tcPr>
          <w:p w14:paraId="59DD6DC2" w14:textId="38F768AB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318" w:type="dxa"/>
          </w:tcPr>
          <w:p w14:paraId="1EC87ECD" w14:textId="515544A6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2078" w:type="dxa"/>
          </w:tcPr>
          <w:p w14:paraId="0CB5315A" w14:textId="1CA611D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270" w:type="dxa"/>
          </w:tcPr>
          <w:p w14:paraId="1E3309FC" w14:textId="7EB4B652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334" w:type="dxa"/>
          </w:tcPr>
          <w:p w14:paraId="2712DC8B" w14:textId="6515F3E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4F572E" w14:paraId="4DCC9BB2" w14:textId="77777777" w:rsidTr="005351B1">
        <w:trPr>
          <w:trHeight w:val="823"/>
        </w:trPr>
        <w:tc>
          <w:tcPr>
            <w:tcW w:w="1819" w:type="dxa"/>
            <w:vMerge w:val="restart"/>
          </w:tcPr>
          <w:p w14:paraId="5B39DBF4" w14:textId="7B9589B8" w:rsidR="004F572E" w:rsidRPr="00104199" w:rsidRDefault="004F572E" w:rsidP="004F572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Media</w:t>
            </w:r>
          </w:p>
        </w:tc>
        <w:tc>
          <w:tcPr>
            <w:tcW w:w="3600" w:type="dxa"/>
          </w:tcPr>
          <w:p w14:paraId="55B807DD" w14:textId="111B01CB" w:rsidR="004F572E" w:rsidRPr="00717A03" w:rsidRDefault="004F572E" w:rsidP="004F572E">
            <w:r w:rsidRPr="00B90C7F">
              <w:rPr>
                <w:rFonts w:ascii="Arial" w:eastAsia="Times New Roman" w:hAnsi="Arial" w:cs="Arial"/>
                <w:color w:val="000000"/>
              </w:rPr>
              <w:t xml:space="preserve">Discussing the Internet and social media </w:t>
            </w:r>
          </w:p>
        </w:tc>
        <w:tc>
          <w:tcPr>
            <w:tcW w:w="2318" w:type="dxa"/>
          </w:tcPr>
          <w:p w14:paraId="10129C87" w14:textId="4BD87396" w:rsidR="004F572E" w:rsidRPr="00717A03" w:rsidRDefault="004F572E" w:rsidP="004F572E">
            <w:r>
              <w:t>Write about what TV programmes you like / dislike</w:t>
            </w:r>
          </w:p>
        </w:tc>
        <w:tc>
          <w:tcPr>
            <w:tcW w:w="2078" w:type="dxa"/>
            <w:vMerge w:val="restart"/>
          </w:tcPr>
          <w:p w14:paraId="53E511AB" w14:textId="77777777" w:rsidR="004F572E" w:rsidRDefault="004F572E" w:rsidP="004F572E">
            <w:r>
              <w:t>Homework</w:t>
            </w:r>
          </w:p>
          <w:p w14:paraId="59F917FE" w14:textId="77777777" w:rsidR="004F572E" w:rsidRDefault="004F572E" w:rsidP="004F572E"/>
          <w:p w14:paraId="203D524F" w14:textId="77777777" w:rsidR="004F572E" w:rsidRDefault="004F572E" w:rsidP="004F572E">
            <w:r>
              <w:t>Vocab test</w:t>
            </w:r>
          </w:p>
          <w:p w14:paraId="1F4C9A55" w14:textId="77777777" w:rsidR="004F572E" w:rsidRDefault="004F572E" w:rsidP="004F572E"/>
          <w:p w14:paraId="0E68FFF7" w14:textId="43D02CCF" w:rsidR="004F572E" w:rsidRPr="00717A03" w:rsidRDefault="004F572E" w:rsidP="004F572E">
            <w:r>
              <w:t>Assessment</w:t>
            </w:r>
          </w:p>
        </w:tc>
        <w:tc>
          <w:tcPr>
            <w:tcW w:w="2270" w:type="dxa"/>
            <w:vMerge w:val="restart"/>
          </w:tcPr>
          <w:p w14:paraId="6B64EB75" w14:textId="77777777" w:rsidR="004F572E" w:rsidRPr="00B90C7F" w:rsidRDefault="004F572E" w:rsidP="004F572E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>Social media</w:t>
            </w:r>
          </w:p>
          <w:p w14:paraId="19A9E83C" w14:textId="77777777" w:rsidR="004F572E" w:rsidRPr="00B90C7F" w:rsidRDefault="004F572E" w:rsidP="004F572E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>TV programmes</w:t>
            </w:r>
          </w:p>
          <w:p w14:paraId="263EFBAC" w14:textId="77777777" w:rsidR="004F572E" w:rsidRPr="00B90C7F" w:rsidRDefault="004F572E" w:rsidP="004F572E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>Films</w:t>
            </w:r>
          </w:p>
          <w:p w14:paraId="5949BFF6" w14:textId="77777777" w:rsidR="004F572E" w:rsidRPr="00B90C7F" w:rsidRDefault="004F572E" w:rsidP="004F572E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>Opinions</w:t>
            </w:r>
          </w:p>
          <w:p w14:paraId="7D562F55" w14:textId="77777777" w:rsidR="004F572E" w:rsidRPr="00B90C7F" w:rsidRDefault="004F572E" w:rsidP="004F572E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>Music</w:t>
            </w:r>
          </w:p>
          <w:p w14:paraId="6E62D074" w14:textId="77777777" w:rsidR="004F572E" w:rsidRPr="00B90C7F" w:rsidRDefault="004F572E" w:rsidP="004F572E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>Personal interests</w:t>
            </w:r>
          </w:p>
          <w:p w14:paraId="26BD9CFD" w14:textId="5FE3E6A7" w:rsidR="004F572E" w:rsidRPr="004F572E" w:rsidRDefault="004F572E" w:rsidP="004F572E">
            <w:pPr>
              <w:rPr>
                <w:lang w:val="es-ES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>Jobs</w:t>
            </w:r>
          </w:p>
        </w:tc>
        <w:tc>
          <w:tcPr>
            <w:tcW w:w="2334" w:type="dxa"/>
            <w:vMerge w:val="restart"/>
          </w:tcPr>
          <w:p w14:paraId="13DDAA72" w14:textId="77777777" w:rsidR="004F572E" w:rsidRDefault="004F572E" w:rsidP="004F572E">
            <w:r>
              <w:t>Class debate – pros and cons of social media</w:t>
            </w:r>
          </w:p>
          <w:p w14:paraId="75CFE369" w14:textId="77777777" w:rsidR="004F572E" w:rsidRDefault="004F572E" w:rsidP="004F572E"/>
          <w:p w14:paraId="540B3A68" w14:textId="115EE276" w:rsidR="004F572E" w:rsidRPr="00717A03" w:rsidRDefault="004F572E" w:rsidP="004F572E">
            <w:r>
              <w:t>Translate authentic TV listings</w:t>
            </w:r>
          </w:p>
        </w:tc>
      </w:tr>
      <w:tr w:rsidR="004F572E" w14:paraId="751566A5" w14:textId="77777777" w:rsidTr="005351B1">
        <w:trPr>
          <w:trHeight w:val="518"/>
        </w:trPr>
        <w:tc>
          <w:tcPr>
            <w:tcW w:w="1819" w:type="dxa"/>
            <w:vMerge/>
          </w:tcPr>
          <w:p w14:paraId="3D7DD56E" w14:textId="77777777" w:rsidR="004F572E" w:rsidRDefault="004F572E" w:rsidP="004F572E"/>
        </w:tc>
        <w:tc>
          <w:tcPr>
            <w:tcW w:w="3600" w:type="dxa"/>
          </w:tcPr>
          <w:p w14:paraId="5A75DEEA" w14:textId="00E7FEBD" w:rsidR="004F572E" w:rsidRPr="00243AE6" w:rsidRDefault="004F572E" w:rsidP="004F572E">
            <w:pPr>
              <w:rPr>
                <w:rFonts w:ascii="Arial" w:hAnsi="Arial" w:cs="Arial"/>
                <w:sz w:val="20"/>
                <w:szCs w:val="2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 xml:space="preserve">Discussing TV programmes </w:t>
            </w:r>
          </w:p>
        </w:tc>
        <w:tc>
          <w:tcPr>
            <w:tcW w:w="2318" w:type="dxa"/>
          </w:tcPr>
          <w:p w14:paraId="76F5ACA4" w14:textId="6F7B8BB7" w:rsidR="004F572E" w:rsidRDefault="004F572E" w:rsidP="004F572E">
            <w:r>
              <w:t xml:space="preserve">Create an social media profile </w:t>
            </w:r>
          </w:p>
        </w:tc>
        <w:tc>
          <w:tcPr>
            <w:tcW w:w="2078" w:type="dxa"/>
            <w:vMerge/>
          </w:tcPr>
          <w:p w14:paraId="49ED1686" w14:textId="77777777" w:rsidR="004F572E" w:rsidRDefault="004F572E" w:rsidP="004F572E"/>
        </w:tc>
        <w:tc>
          <w:tcPr>
            <w:tcW w:w="2270" w:type="dxa"/>
            <w:vMerge/>
          </w:tcPr>
          <w:p w14:paraId="2785F1C4" w14:textId="77777777" w:rsidR="004F572E" w:rsidRDefault="004F572E" w:rsidP="004F572E"/>
        </w:tc>
        <w:tc>
          <w:tcPr>
            <w:tcW w:w="2334" w:type="dxa"/>
            <w:vMerge/>
          </w:tcPr>
          <w:p w14:paraId="5898B2EF" w14:textId="24B90DE3" w:rsidR="004F572E" w:rsidRDefault="004F572E" w:rsidP="004F572E"/>
        </w:tc>
      </w:tr>
      <w:tr w:rsidR="004F572E" w14:paraId="084F38B6" w14:textId="77777777" w:rsidTr="005351B1">
        <w:trPr>
          <w:trHeight w:val="274"/>
        </w:trPr>
        <w:tc>
          <w:tcPr>
            <w:tcW w:w="1819" w:type="dxa"/>
            <w:vMerge/>
          </w:tcPr>
          <w:p w14:paraId="510FB064" w14:textId="77777777" w:rsidR="004F572E" w:rsidRDefault="004F572E" w:rsidP="004F572E"/>
        </w:tc>
        <w:tc>
          <w:tcPr>
            <w:tcW w:w="3600" w:type="dxa"/>
          </w:tcPr>
          <w:p w14:paraId="61EECE42" w14:textId="10D41202" w:rsidR="004F572E" w:rsidRPr="00243AE6" w:rsidRDefault="004F572E" w:rsidP="004F572E">
            <w:pPr>
              <w:rPr>
                <w:rFonts w:ascii="Arial" w:hAnsi="Arial" w:cs="Arial"/>
                <w:sz w:val="20"/>
                <w:szCs w:val="2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 xml:space="preserve">Watching films at the cinema and at home </w:t>
            </w:r>
          </w:p>
        </w:tc>
        <w:tc>
          <w:tcPr>
            <w:tcW w:w="2318" w:type="dxa"/>
            <w:vMerge w:val="restart"/>
          </w:tcPr>
          <w:p w14:paraId="216BA354" w14:textId="35441D9D" w:rsidR="004F572E" w:rsidRDefault="004F572E" w:rsidP="004F572E">
            <w:r>
              <w:t>Vocab test - films</w:t>
            </w:r>
          </w:p>
        </w:tc>
        <w:tc>
          <w:tcPr>
            <w:tcW w:w="2078" w:type="dxa"/>
            <w:vMerge/>
          </w:tcPr>
          <w:p w14:paraId="39658FD4" w14:textId="77777777" w:rsidR="004F572E" w:rsidRDefault="004F572E" w:rsidP="004F572E"/>
        </w:tc>
        <w:tc>
          <w:tcPr>
            <w:tcW w:w="2270" w:type="dxa"/>
            <w:vMerge/>
          </w:tcPr>
          <w:p w14:paraId="084B8858" w14:textId="77777777" w:rsidR="004F572E" w:rsidRDefault="004F572E" w:rsidP="004F572E"/>
        </w:tc>
        <w:tc>
          <w:tcPr>
            <w:tcW w:w="2334" w:type="dxa"/>
            <w:vMerge/>
          </w:tcPr>
          <w:p w14:paraId="54BA40A7" w14:textId="1373A57D" w:rsidR="004F572E" w:rsidRDefault="004F572E" w:rsidP="004F572E"/>
        </w:tc>
      </w:tr>
      <w:tr w:rsidR="004F572E" w14:paraId="3B3D243C" w14:textId="77777777" w:rsidTr="005351B1">
        <w:trPr>
          <w:trHeight w:val="467"/>
        </w:trPr>
        <w:tc>
          <w:tcPr>
            <w:tcW w:w="1819" w:type="dxa"/>
            <w:vMerge/>
          </w:tcPr>
          <w:p w14:paraId="623F6320" w14:textId="77777777" w:rsidR="004F572E" w:rsidRDefault="004F572E" w:rsidP="004F572E"/>
        </w:tc>
        <w:tc>
          <w:tcPr>
            <w:tcW w:w="3600" w:type="dxa"/>
          </w:tcPr>
          <w:p w14:paraId="34CAA7A1" w14:textId="14BEC5DD" w:rsidR="004F572E" w:rsidRPr="00243AE6" w:rsidRDefault="004F572E" w:rsidP="004F572E">
            <w:pPr>
              <w:rPr>
                <w:rFonts w:ascii="Arial" w:hAnsi="Arial" w:cs="Arial"/>
                <w:sz w:val="20"/>
                <w:szCs w:val="2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 xml:space="preserve">Discussing musical tastes </w:t>
            </w:r>
          </w:p>
        </w:tc>
        <w:tc>
          <w:tcPr>
            <w:tcW w:w="2318" w:type="dxa"/>
            <w:vMerge/>
          </w:tcPr>
          <w:p w14:paraId="5D8D9FA2" w14:textId="77777777" w:rsidR="004F572E" w:rsidRDefault="004F572E" w:rsidP="004F572E"/>
        </w:tc>
        <w:tc>
          <w:tcPr>
            <w:tcW w:w="2078" w:type="dxa"/>
            <w:vMerge/>
          </w:tcPr>
          <w:p w14:paraId="1D31E305" w14:textId="77777777" w:rsidR="004F572E" w:rsidRDefault="004F572E" w:rsidP="004F572E"/>
        </w:tc>
        <w:tc>
          <w:tcPr>
            <w:tcW w:w="2270" w:type="dxa"/>
            <w:vMerge/>
          </w:tcPr>
          <w:p w14:paraId="1DDEF024" w14:textId="77777777" w:rsidR="004F572E" w:rsidRDefault="004F572E" w:rsidP="004F572E"/>
        </w:tc>
        <w:tc>
          <w:tcPr>
            <w:tcW w:w="2334" w:type="dxa"/>
            <w:vMerge/>
          </w:tcPr>
          <w:p w14:paraId="0CAF46D5" w14:textId="650F10A8" w:rsidR="004F572E" w:rsidRDefault="004F572E" w:rsidP="004F572E"/>
        </w:tc>
      </w:tr>
      <w:tr w:rsidR="004F572E" w14:paraId="5F10C058" w14:textId="77777777" w:rsidTr="005351B1">
        <w:trPr>
          <w:trHeight w:val="467"/>
        </w:trPr>
        <w:tc>
          <w:tcPr>
            <w:tcW w:w="1819" w:type="dxa"/>
          </w:tcPr>
          <w:p w14:paraId="66BD8FC8" w14:textId="77777777" w:rsidR="004F572E" w:rsidRDefault="004F572E" w:rsidP="004F572E"/>
        </w:tc>
        <w:tc>
          <w:tcPr>
            <w:tcW w:w="3600" w:type="dxa"/>
          </w:tcPr>
          <w:p w14:paraId="1141D8E8" w14:textId="75B974D1" w:rsidR="004F572E" w:rsidRDefault="004F572E" w:rsidP="004F572E">
            <w:pPr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 xml:space="preserve">Creating an online profile </w:t>
            </w:r>
          </w:p>
        </w:tc>
        <w:tc>
          <w:tcPr>
            <w:tcW w:w="2318" w:type="dxa"/>
          </w:tcPr>
          <w:p w14:paraId="262AE951" w14:textId="77777777" w:rsidR="004F572E" w:rsidRDefault="004F572E" w:rsidP="004F572E"/>
        </w:tc>
        <w:tc>
          <w:tcPr>
            <w:tcW w:w="2078" w:type="dxa"/>
          </w:tcPr>
          <w:p w14:paraId="57458245" w14:textId="77777777" w:rsidR="004F572E" w:rsidRDefault="004F572E" w:rsidP="004F572E"/>
        </w:tc>
        <w:tc>
          <w:tcPr>
            <w:tcW w:w="2270" w:type="dxa"/>
          </w:tcPr>
          <w:p w14:paraId="20A37399" w14:textId="77777777" w:rsidR="004F572E" w:rsidRDefault="004F572E" w:rsidP="004F572E"/>
        </w:tc>
        <w:tc>
          <w:tcPr>
            <w:tcW w:w="2334" w:type="dxa"/>
          </w:tcPr>
          <w:p w14:paraId="399688F4" w14:textId="77777777" w:rsidR="004F572E" w:rsidRDefault="004F572E" w:rsidP="004F572E"/>
        </w:tc>
      </w:tr>
      <w:tr w:rsidR="004F572E" w14:paraId="2D43A8D9" w14:textId="77777777" w:rsidTr="005351B1">
        <w:trPr>
          <w:trHeight w:val="467"/>
        </w:trPr>
        <w:tc>
          <w:tcPr>
            <w:tcW w:w="1819" w:type="dxa"/>
          </w:tcPr>
          <w:p w14:paraId="413A58FF" w14:textId="77777777" w:rsidR="004F572E" w:rsidRDefault="004F572E" w:rsidP="004F572E"/>
        </w:tc>
        <w:tc>
          <w:tcPr>
            <w:tcW w:w="3600" w:type="dxa"/>
          </w:tcPr>
          <w:p w14:paraId="767500E8" w14:textId="66C36558" w:rsidR="004F572E" w:rsidRDefault="004F572E" w:rsidP="004F572E">
            <w:pPr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>Discussing jobs and careers</w:t>
            </w:r>
          </w:p>
        </w:tc>
        <w:tc>
          <w:tcPr>
            <w:tcW w:w="2318" w:type="dxa"/>
          </w:tcPr>
          <w:p w14:paraId="01B0AF0F" w14:textId="77777777" w:rsidR="004F572E" w:rsidRDefault="004F572E" w:rsidP="004F572E"/>
        </w:tc>
        <w:tc>
          <w:tcPr>
            <w:tcW w:w="2078" w:type="dxa"/>
          </w:tcPr>
          <w:p w14:paraId="72387FC7" w14:textId="77777777" w:rsidR="004F572E" w:rsidRDefault="004F572E" w:rsidP="004F572E"/>
        </w:tc>
        <w:tc>
          <w:tcPr>
            <w:tcW w:w="2270" w:type="dxa"/>
          </w:tcPr>
          <w:p w14:paraId="7C8AF160" w14:textId="77777777" w:rsidR="004F572E" w:rsidRDefault="004F572E" w:rsidP="004F572E"/>
        </w:tc>
        <w:tc>
          <w:tcPr>
            <w:tcW w:w="2334" w:type="dxa"/>
          </w:tcPr>
          <w:p w14:paraId="795AD8FF" w14:textId="77777777" w:rsidR="004F572E" w:rsidRDefault="004F572E" w:rsidP="004F572E"/>
        </w:tc>
      </w:tr>
    </w:tbl>
    <w:p w14:paraId="7E25384B" w14:textId="77777777" w:rsidR="00F000F3" w:rsidRDefault="00F000F3" w:rsidP="00104199">
      <w:pPr>
        <w:spacing w:after="0"/>
      </w:pPr>
    </w:p>
    <w:sectPr w:rsidR="00F000F3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0F3"/>
    <w:rsid w:val="00104199"/>
    <w:rsid w:val="00194567"/>
    <w:rsid w:val="00355B70"/>
    <w:rsid w:val="003A527B"/>
    <w:rsid w:val="003D500F"/>
    <w:rsid w:val="004353A2"/>
    <w:rsid w:val="004F572E"/>
    <w:rsid w:val="005351B1"/>
    <w:rsid w:val="005F316B"/>
    <w:rsid w:val="00664DED"/>
    <w:rsid w:val="0068692F"/>
    <w:rsid w:val="00717A03"/>
    <w:rsid w:val="007B0C69"/>
    <w:rsid w:val="00856F69"/>
    <w:rsid w:val="008C6000"/>
    <w:rsid w:val="009D25B5"/>
    <w:rsid w:val="00B17C45"/>
    <w:rsid w:val="00BC172D"/>
    <w:rsid w:val="00C866D6"/>
    <w:rsid w:val="00CD185C"/>
    <w:rsid w:val="00ED35F6"/>
    <w:rsid w:val="00F000F3"/>
    <w:rsid w:val="00F4289D"/>
    <w:rsid w:val="00FF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EE1DE"/>
  <w15:docId w15:val="{39F3968F-A20A-C047-824C-7A9DE5AA3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ist1">
    <w:name w:val="BulletList1"/>
    <w:basedOn w:val="Normal"/>
    <w:qFormat/>
    <w:rsid w:val="00104199"/>
    <w:pPr>
      <w:numPr>
        <w:numId w:val="1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104199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104199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D0EFBFF2</Template>
  <TotalTime>4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 D. Rainey</dc:creator>
  <cp:lastModifiedBy>Mr L crawford (St Ambrose College)</cp:lastModifiedBy>
  <cp:revision>4</cp:revision>
  <dcterms:created xsi:type="dcterms:W3CDTF">2020-09-15T10:00:00Z</dcterms:created>
  <dcterms:modified xsi:type="dcterms:W3CDTF">2020-11-02T17:27:00Z</dcterms:modified>
</cp:coreProperties>
</file>