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D1B34" w14:textId="77777777" w:rsidR="00760FC1" w:rsidRPr="006D6AC3" w:rsidRDefault="00760FC1" w:rsidP="00760FC1">
      <w:pPr>
        <w:spacing w:after="0"/>
        <w:jc w:val="center"/>
        <w:rPr>
          <w:b/>
          <w:sz w:val="28"/>
          <w:szCs w:val="28"/>
          <w:u w:val="single"/>
        </w:rPr>
      </w:pPr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31F99539" w14:textId="77777777" w:rsidR="00760FC1" w:rsidRPr="006D6AC3" w:rsidRDefault="00760FC1" w:rsidP="00760FC1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7</w:t>
      </w:r>
      <w:bookmarkStart w:id="0" w:name="_GoBack"/>
      <w:bookmarkEnd w:id="0"/>
    </w:p>
    <w:p w14:paraId="4EDE84CC" w14:textId="77777777" w:rsidR="00760FC1" w:rsidRDefault="00760FC1" w:rsidP="00760FC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70EDB5D" wp14:editId="100270E7">
                <wp:simplePos x="0" y="0"/>
                <wp:positionH relativeFrom="margin">
                  <wp:align>right</wp:align>
                </wp:positionH>
                <wp:positionV relativeFrom="paragraph">
                  <wp:posOffset>302895</wp:posOffset>
                </wp:positionV>
                <wp:extent cx="2906395" cy="3343275"/>
                <wp:effectExtent l="0" t="0" r="2730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334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AF76D" w14:textId="77777777" w:rsidR="00760FC1" w:rsidRPr="00585C2F" w:rsidRDefault="00760FC1" w:rsidP="00760FC1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65F30748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How successful was this performance?</w:t>
                            </w:r>
                          </w:p>
                          <w:p w14:paraId="376B4A92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How should an audience respond?</w:t>
                            </w:r>
                          </w:p>
                          <w:p w14:paraId="2A188EB8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How would you stage this?</w:t>
                            </w:r>
                          </w:p>
                          <w:p w14:paraId="0B27EDDB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What made this </w:t>
                            </w:r>
                            <w:proofErr w:type="gramStart"/>
                            <w:r w:rsidRPr="00840704">
                              <w:rPr>
                                <w:rFonts w:cstheme="minorHAnsi"/>
                              </w:rPr>
                              <w:t xml:space="preserve">performance </w:t>
                            </w:r>
                            <w:r>
                              <w:rPr>
                                <w:rFonts w:cstheme="minorHAnsi"/>
                              </w:rPr>
                              <w:t xml:space="preserve"> particularly</w:t>
                            </w:r>
                            <w:proofErr w:type="gramEnd"/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840704">
                              <w:rPr>
                                <w:rFonts w:cstheme="minorHAnsi"/>
                              </w:rPr>
                              <w:t xml:space="preserve">successful? </w:t>
                            </w:r>
                          </w:p>
                          <w:p w14:paraId="15DCA934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How were effects created?</w:t>
                            </w:r>
                          </w:p>
                          <w:p w14:paraId="4D53DDAC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What impact did design such as set/ lighting/ costume and sound have on the production?</w:t>
                            </w:r>
                          </w:p>
                          <w:p w14:paraId="256BE8A7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Can you identify any areas for improvement? </w:t>
                            </w:r>
                          </w:p>
                          <w:p w14:paraId="37C907FD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What advice would you give to the</w:t>
                            </w:r>
                            <w:r w:rsidRPr="00840704">
                              <w:rPr>
                                <w:rFonts w:cstheme="minorHAnsi"/>
                              </w:rPr>
                              <w:t xml:space="preserve"> actor</w:t>
                            </w:r>
                            <w:r>
                              <w:rPr>
                                <w:rFonts w:cstheme="minorHAnsi"/>
                              </w:rPr>
                              <w:t>s?</w:t>
                            </w:r>
                          </w:p>
                          <w:p w14:paraId="36444D07" w14:textId="77777777" w:rsidR="00760FC1" w:rsidRPr="00840704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What ideas do you have for stage design?</w:t>
                            </w:r>
                            <w:r w:rsidRPr="00840704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754BD065" w14:textId="77777777" w:rsidR="00760FC1" w:rsidRDefault="00760FC1" w:rsidP="00760F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0EDB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7.65pt;margin-top:23.85pt;width:228.85pt;height:263.2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">
                <v:textbox>
                  <w:txbxContent>
                    <w:p w14:paraId="7BFAF76D" w14:textId="77777777" w:rsidR="00760FC1" w:rsidRPr="00585C2F" w:rsidRDefault="00760FC1" w:rsidP="00760FC1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65F30748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How successful was this performance?</w:t>
                      </w:r>
                    </w:p>
                    <w:p w14:paraId="376B4A92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How should an audience respond?</w:t>
                      </w:r>
                    </w:p>
                    <w:p w14:paraId="2A188EB8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How would you stage this?</w:t>
                      </w:r>
                    </w:p>
                    <w:p w14:paraId="0B27EDDB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What made this </w:t>
                      </w:r>
                      <w:proofErr w:type="gramStart"/>
                      <w:r w:rsidRPr="00840704">
                        <w:rPr>
                          <w:rFonts w:cstheme="minorHAnsi"/>
                        </w:rPr>
                        <w:t xml:space="preserve">performance </w:t>
                      </w:r>
                      <w:r>
                        <w:rPr>
                          <w:rFonts w:cstheme="minorHAnsi"/>
                        </w:rPr>
                        <w:t xml:space="preserve"> particularly</w:t>
                      </w:r>
                      <w:proofErr w:type="gramEnd"/>
                      <w:r>
                        <w:rPr>
                          <w:rFonts w:cstheme="minorHAnsi"/>
                        </w:rPr>
                        <w:t xml:space="preserve"> </w:t>
                      </w:r>
                      <w:r w:rsidRPr="00840704">
                        <w:rPr>
                          <w:rFonts w:cstheme="minorHAnsi"/>
                        </w:rPr>
                        <w:t xml:space="preserve">successful? </w:t>
                      </w:r>
                    </w:p>
                    <w:p w14:paraId="15DCA934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How were effects created?</w:t>
                      </w:r>
                    </w:p>
                    <w:p w14:paraId="4D53DDAC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What impact did design such as set/ lighting/ costume and sound have on the production?</w:t>
                      </w:r>
                    </w:p>
                    <w:p w14:paraId="256BE8A7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Can you identify any areas for improvement? </w:t>
                      </w:r>
                    </w:p>
                    <w:p w14:paraId="37C907FD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What advice would you give to the</w:t>
                      </w:r>
                      <w:r w:rsidRPr="00840704">
                        <w:rPr>
                          <w:rFonts w:cstheme="minorHAnsi"/>
                        </w:rPr>
                        <w:t xml:space="preserve"> actor</w:t>
                      </w:r>
                      <w:r>
                        <w:rPr>
                          <w:rFonts w:cstheme="minorHAnsi"/>
                        </w:rPr>
                        <w:t>s?</w:t>
                      </w:r>
                    </w:p>
                    <w:p w14:paraId="36444D07" w14:textId="77777777" w:rsidR="00760FC1" w:rsidRPr="00840704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What ideas do you have for stage design?</w:t>
                      </w:r>
                      <w:r w:rsidRPr="00840704">
                        <w:rPr>
                          <w:rFonts w:cstheme="minorHAnsi"/>
                        </w:rPr>
                        <w:t xml:space="preserve"> </w:t>
                      </w:r>
                    </w:p>
                    <w:p w14:paraId="754BD065" w14:textId="77777777" w:rsidR="00760FC1" w:rsidRDefault="00760FC1" w:rsidP="00760FC1"/>
                  </w:txbxContent>
                </v:textbox>
                <w10:wrap type="square" anchorx="margin"/>
              </v:shape>
            </w:pict>
          </mc:Fallback>
        </mc:AlternateContent>
      </w:r>
      <w:r>
        <w:t>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760FC1" w:rsidRPr="00832F18" w14:paraId="1BD7A0E4" w14:textId="77777777" w:rsidTr="00C87607">
        <w:trPr>
          <w:trHeight w:val="299"/>
        </w:trPr>
        <w:tc>
          <w:tcPr>
            <w:tcW w:w="4713" w:type="dxa"/>
          </w:tcPr>
          <w:p w14:paraId="49995ED3" w14:textId="77777777" w:rsidR="00760FC1" w:rsidRPr="00161C32" w:rsidRDefault="00760FC1" w:rsidP="00C87607">
            <w:r>
              <w:t>Analysing Live Theatre</w:t>
            </w:r>
          </w:p>
        </w:tc>
      </w:tr>
      <w:tr w:rsidR="00760FC1" w:rsidRPr="00832F18" w14:paraId="60F2404E" w14:textId="77777777" w:rsidTr="00C87607">
        <w:trPr>
          <w:trHeight w:val="582"/>
        </w:trPr>
        <w:tc>
          <w:tcPr>
            <w:tcW w:w="4713" w:type="dxa"/>
          </w:tcPr>
          <w:p w14:paraId="3A44154F" w14:textId="77777777" w:rsidR="00760FC1" w:rsidRPr="008D5C7D" w:rsidRDefault="00760FC1" w:rsidP="00C87607">
            <w:r>
              <w:rPr>
                <w:rFonts w:cstheme="minorHAnsi"/>
              </w:rPr>
              <w:t>Develop skills in analysing and evaluating theatre</w:t>
            </w:r>
          </w:p>
        </w:tc>
      </w:tr>
    </w:tbl>
    <w:p w14:paraId="4899CA8D" w14:textId="77777777" w:rsidR="00760FC1" w:rsidRDefault="00760FC1" w:rsidP="00760FC1"/>
    <w:p w14:paraId="4EFC515F" w14:textId="77777777" w:rsidR="00760FC1" w:rsidRDefault="00760FC1" w:rsidP="00760FC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B219F8" wp14:editId="739B26F1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2962275" cy="2952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D90D6" w14:textId="77777777" w:rsidR="00760FC1" w:rsidRDefault="00760FC1" w:rsidP="00760FC1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095A3FC8" w14:textId="77777777" w:rsidR="00760FC1" w:rsidRDefault="00760FC1" w:rsidP="00760FC1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664D8D8E" w14:textId="77777777" w:rsidR="00760FC1" w:rsidRPr="009A4286" w:rsidRDefault="00760FC1" w:rsidP="00760FC1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14:paraId="483C7FBD" w14:textId="77777777" w:rsidR="00760FC1" w:rsidRDefault="00760FC1" w:rsidP="00760FC1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 xml:space="preserve">Make performances, perform to an audience, </w:t>
                            </w:r>
                            <w:proofErr w:type="gramStart"/>
                            <w:r>
                              <w:rPr>
                                <w:rFonts w:cstheme="minorHAnsi"/>
                                <w:i/>
                              </w:rPr>
                              <w:t>respond</w:t>
                            </w:r>
                            <w:proofErr w:type="gramEnd"/>
                            <w:r>
                              <w:rPr>
                                <w:rFonts w:cstheme="minorHAnsi"/>
                                <w:i/>
                              </w:rPr>
                              <w:t xml:space="preserve"> to performances seen</w:t>
                            </w:r>
                          </w:p>
                          <w:p w14:paraId="53FD58DD" w14:textId="77777777" w:rsidR="00760FC1" w:rsidRPr="00840704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Develop focus and control when performing</w:t>
                            </w:r>
                          </w:p>
                          <w:p w14:paraId="39470302" w14:textId="77777777" w:rsidR="00760FC1" w:rsidRPr="00840704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Play characters </w:t>
                            </w:r>
                            <w:r>
                              <w:rPr>
                                <w:rFonts w:cstheme="minorHAnsi"/>
                                <w:i/>
                              </w:rPr>
                              <w:t>with conviction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</w:t>
                            </w:r>
                          </w:p>
                          <w:p w14:paraId="744B2CB4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Develop analytical skills when </w:t>
                            </w:r>
                            <w:r>
                              <w:rPr>
                                <w:rFonts w:cstheme="minorHAnsi"/>
                                <w:i/>
                              </w:rPr>
                              <w:t>watching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and responding to performances </w:t>
                            </w:r>
                          </w:p>
                          <w:p w14:paraId="02FEF273" w14:textId="77777777" w:rsidR="00760FC1" w:rsidRPr="00840704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Interpret professional productions</w:t>
                            </w:r>
                          </w:p>
                          <w:p w14:paraId="09A7DF67" w14:textId="77777777" w:rsidR="00760FC1" w:rsidRPr="00840704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Identify and comment on the dramatic potential of performance for an audience.</w:t>
                            </w:r>
                          </w:p>
                          <w:p w14:paraId="083219B0" w14:textId="77777777" w:rsidR="00760FC1" w:rsidRPr="00BE27F0" w:rsidRDefault="00760FC1" w:rsidP="00760FC1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05101FF1" w14:textId="77777777" w:rsidR="00760FC1" w:rsidRDefault="00760FC1" w:rsidP="00760FC1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219F8" id="_x0000_s1027" type="#_x0000_t202" style="position:absolute;margin-left:0;margin-top:.85pt;width:233.25pt;height:232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">
                <v:textbox>
                  <w:txbxContent>
                    <w:p w14:paraId="5F6D90D6" w14:textId="77777777" w:rsidR="00760FC1" w:rsidRDefault="00760FC1" w:rsidP="00760FC1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095A3FC8" w14:textId="77777777" w:rsidR="00760FC1" w:rsidRDefault="00760FC1" w:rsidP="00760FC1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664D8D8E" w14:textId="77777777" w:rsidR="00760FC1" w:rsidRPr="009A4286" w:rsidRDefault="00760FC1" w:rsidP="00760FC1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14:paraId="483C7FBD" w14:textId="77777777" w:rsidR="00760FC1" w:rsidRDefault="00760FC1" w:rsidP="00760FC1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 xml:space="preserve">Make performances, perform to an audience, </w:t>
                      </w:r>
                      <w:proofErr w:type="gramStart"/>
                      <w:r>
                        <w:rPr>
                          <w:rFonts w:cstheme="minorHAnsi"/>
                          <w:i/>
                        </w:rPr>
                        <w:t>respond</w:t>
                      </w:r>
                      <w:proofErr w:type="gramEnd"/>
                      <w:r>
                        <w:rPr>
                          <w:rFonts w:cstheme="minorHAnsi"/>
                          <w:i/>
                        </w:rPr>
                        <w:t xml:space="preserve"> to performances seen</w:t>
                      </w:r>
                    </w:p>
                    <w:p w14:paraId="53FD58DD" w14:textId="77777777" w:rsidR="00760FC1" w:rsidRPr="00840704" w:rsidRDefault="00760FC1" w:rsidP="00760F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Develop focus and control when performing</w:t>
                      </w:r>
                    </w:p>
                    <w:p w14:paraId="39470302" w14:textId="77777777" w:rsidR="00760FC1" w:rsidRPr="00840704" w:rsidRDefault="00760FC1" w:rsidP="00760F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 xml:space="preserve">Play characters </w:t>
                      </w:r>
                      <w:r>
                        <w:rPr>
                          <w:rFonts w:cstheme="minorHAnsi"/>
                          <w:i/>
                        </w:rPr>
                        <w:t>with conviction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</w:t>
                      </w:r>
                    </w:p>
                    <w:p w14:paraId="744B2CB4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 xml:space="preserve">Develop analytical skills when </w:t>
                      </w:r>
                      <w:r>
                        <w:rPr>
                          <w:rFonts w:cstheme="minorHAnsi"/>
                          <w:i/>
                        </w:rPr>
                        <w:t>watching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and responding to performances </w:t>
                      </w:r>
                    </w:p>
                    <w:p w14:paraId="02FEF273" w14:textId="77777777" w:rsidR="00760FC1" w:rsidRPr="00840704" w:rsidRDefault="00760FC1" w:rsidP="00760F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Interpret professional productions</w:t>
                      </w:r>
                    </w:p>
                    <w:p w14:paraId="09A7DF67" w14:textId="77777777" w:rsidR="00760FC1" w:rsidRPr="00840704" w:rsidRDefault="00760FC1" w:rsidP="00760F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Identify and comment on the dramatic potential of performance for an audience.</w:t>
                      </w:r>
                    </w:p>
                    <w:p w14:paraId="083219B0" w14:textId="77777777" w:rsidR="00760FC1" w:rsidRPr="00BE27F0" w:rsidRDefault="00760FC1" w:rsidP="00760FC1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05101FF1" w14:textId="77777777" w:rsidR="00760FC1" w:rsidRDefault="00760FC1" w:rsidP="00760FC1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0CA94A9" w14:textId="77777777" w:rsidR="00760FC1" w:rsidRDefault="00760FC1" w:rsidP="00760FC1"/>
    <w:p w14:paraId="36B5E77E" w14:textId="77777777" w:rsidR="00760FC1" w:rsidRDefault="00760FC1" w:rsidP="00760FC1"/>
    <w:p w14:paraId="7B7EAD47" w14:textId="77777777" w:rsidR="00760FC1" w:rsidRDefault="00760FC1" w:rsidP="00760FC1"/>
    <w:p w14:paraId="45CA7B32" w14:textId="77777777" w:rsidR="00760FC1" w:rsidRDefault="00760FC1" w:rsidP="00760FC1"/>
    <w:p w14:paraId="03E5177E" w14:textId="77777777" w:rsidR="00760FC1" w:rsidRDefault="00760FC1" w:rsidP="00760FC1"/>
    <w:p w14:paraId="06C2E696" w14:textId="77777777" w:rsidR="00760FC1" w:rsidRDefault="00760FC1" w:rsidP="00760FC1"/>
    <w:p w14:paraId="7E14C99A" w14:textId="77777777" w:rsidR="00760FC1" w:rsidRDefault="00760FC1" w:rsidP="00760FC1"/>
    <w:p w14:paraId="7E87133A" w14:textId="77777777" w:rsidR="00760FC1" w:rsidRDefault="00760FC1" w:rsidP="00760FC1"/>
    <w:p w14:paraId="1EF982B2" w14:textId="77777777" w:rsidR="00760FC1" w:rsidRDefault="00760FC1" w:rsidP="00760FC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231E250" wp14:editId="6EC3ED27">
                <wp:simplePos x="0" y="0"/>
                <wp:positionH relativeFrom="margin">
                  <wp:align>right</wp:align>
                </wp:positionH>
                <wp:positionV relativeFrom="paragraph">
                  <wp:posOffset>220980</wp:posOffset>
                </wp:positionV>
                <wp:extent cx="2911475" cy="2352675"/>
                <wp:effectExtent l="0" t="0" r="2222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2FF38" w14:textId="77777777" w:rsidR="00760FC1" w:rsidRDefault="00760FC1" w:rsidP="00760FC1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1155E4B5" w14:textId="77777777" w:rsidR="00760FC1" w:rsidRDefault="00760FC1" w:rsidP="00760FC1">
                            <w:r>
                              <w:t>Research theatre reviews</w:t>
                            </w:r>
                          </w:p>
                          <w:p w14:paraId="2733B3AB" w14:textId="77777777" w:rsidR="00760FC1" w:rsidRDefault="00760FC1" w:rsidP="00760FC1">
                            <w:r>
                              <w:t>Research plays and productions</w:t>
                            </w:r>
                          </w:p>
                          <w:p w14:paraId="05807EA4" w14:textId="77777777" w:rsidR="00760FC1" w:rsidRDefault="00760FC1" w:rsidP="00760FC1">
                            <w:r>
                              <w:t>Watch productions</w:t>
                            </w:r>
                          </w:p>
                          <w:p w14:paraId="2D87130D" w14:textId="77777777" w:rsidR="00760FC1" w:rsidRDefault="00760FC1" w:rsidP="00760FC1">
                            <w:r>
                              <w:t>Gather notes on ideas to use in your own work from productions/ performances seen</w:t>
                            </w:r>
                          </w:p>
                          <w:p w14:paraId="31F2996A" w14:textId="77777777" w:rsidR="00760FC1" w:rsidRPr="00760FC1" w:rsidRDefault="00760FC1" w:rsidP="00760FC1">
                            <w:r>
                              <w:t>Write up your evaluation of a professional performance</w:t>
                            </w:r>
                          </w:p>
                          <w:p w14:paraId="42F43A1F" w14:textId="77777777" w:rsidR="00760FC1" w:rsidRPr="00FF1729" w:rsidRDefault="00760FC1" w:rsidP="00760FC1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1E250" id="_x0000_s1028" type="#_x0000_t202" style="position:absolute;margin-left:178.05pt;margin-top:17.4pt;width:229.25pt;height:185.2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">
                <v:textbox>
                  <w:txbxContent>
                    <w:p w14:paraId="3B92FF38" w14:textId="77777777" w:rsidR="00760FC1" w:rsidRDefault="00760FC1" w:rsidP="00760FC1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1155E4B5" w14:textId="77777777" w:rsidR="00760FC1" w:rsidRDefault="00760FC1" w:rsidP="00760FC1">
                      <w:r>
                        <w:t>Research theatre reviews</w:t>
                      </w:r>
                    </w:p>
                    <w:p w14:paraId="2733B3AB" w14:textId="77777777" w:rsidR="00760FC1" w:rsidRDefault="00760FC1" w:rsidP="00760FC1">
                      <w:r>
                        <w:t>Research plays and productions</w:t>
                      </w:r>
                    </w:p>
                    <w:p w14:paraId="05807EA4" w14:textId="77777777" w:rsidR="00760FC1" w:rsidRDefault="00760FC1" w:rsidP="00760FC1">
                      <w:r>
                        <w:t>Watch productions</w:t>
                      </w:r>
                    </w:p>
                    <w:p w14:paraId="2D87130D" w14:textId="77777777" w:rsidR="00760FC1" w:rsidRDefault="00760FC1" w:rsidP="00760FC1">
                      <w:r>
                        <w:t>Gather notes on ideas to use in your own work from productions/ performances seen</w:t>
                      </w:r>
                    </w:p>
                    <w:p w14:paraId="31F2996A" w14:textId="77777777" w:rsidR="00760FC1" w:rsidRPr="00760FC1" w:rsidRDefault="00760FC1" w:rsidP="00760FC1">
                      <w:r>
                        <w:t>Write up your evaluation of a professional performance</w:t>
                      </w:r>
                    </w:p>
                    <w:p w14:paraId="42F43A1F" w14:textId="77777777" w:rsidR="00760FC1" w:rsidRPr="00FF1729" w:rsidRDefault="00760FC1" w:rsidP="00760FC1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517AC6C" w14:textId="77777777" w:rsidR="00760FC1" w:rsidRDefault="00760FC1" w:rsidP="00760FC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6DE60E" wp14:editId="2C1F8EB7">
                <wp:simplePos x="0" y="0"/>
                <wp:positionH relativeFrom="margin">
                  <wp:align>right</wp:align>
                </wp:positionH>
                <wp:positionV relativeFrom="paragraph">
                  <wp:posOffset>2465070</wp:posOffset>
                </wp:positionV>
                <wp:extent cx="6581775" cy="24479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44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9E6A6" w14:textId="77777777" w:rsidR="00760FC1" w:rsidRPr="008D5C7D" w:rsidRDefault="00760FC1" w:rsidP="00760FC1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3E723B7B" w14:textId="77777777" w:rsidR="00760FC1" w:rsidRPr="00585C2F" w:rsidRDefault="00760FC1" w:rsidP="00760FC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Research roles in theatre: acting / directing / design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.                    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Attend the theatre / visiting performances</w:t>
                            </w:r>
                          </w:p>
                          <w:p w14:paraId="3F60BAF8" w14:textId="77777777" w:rsidR="00760FC1" w:rsidRPr="00585C2F" w:rsidRDefault="00760FC1" w:rsidP="00760FC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Watch performances such as ‘The Railway Children’ on Digital theatre plus;</w:t>
                            </w:r>
                          </w:p>
                          <w:p w14:paraId="7CF19B66" w14:textId="77777777" w:rsidR="00760FC1" w:rsidRPr="00585C2F" w:rsidRDefault="00760FC1" w:rsidP="00760FC1">
                            <w:pPr>
                              <w:spacing w:before="120" w:after="24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 xml:space="preserve">Username: </w:t>
                            </w:r>
                            <w:proofErr w:type="spellStart"/>
                            <w:r w:rsidRPr="00585C2F">
                              <w:rPr>
                                <w:rFonts w:eastAsia="Times New Roman" w:cs="Times New Roman"/>
                              </w:rPr>
                              <w:t>student.stambrose</w:t>
                            </w:r>
                            <w:proofErr w:type="spellEnd"/>
                          </w:p>
                          <w:p w14:paraId="5BE39A0E" w14:textId="77777777" w:rsidR="00760FC1" w:rsidRPr="00585C2F" w:rsidRDefault="00760FC1" w:rsidP="00760FC1">
                            <w:pPr>
                              <w:spacing w:before="120" w:after="24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Password: dt123</w:t>
                            </w:r>
                          </w:p>
                          <w:p w14:paraId="4599EA9F" w14:textId="77777777" w:rsidR="00760FC1" w:rsidRDefault="00760FC1" w:rsidP="00760FC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Explore the National Theatre’s YouTube channel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 xml:space="preserve">Visit BBC </w:t>
                            </w:r>
                            <w:proofErr w:type="spellStart"/>
                            <w:r w:rsidRPr="00585C2F">
                              <w:rPr>
                                <w:rFonts w:eastAsia="Times New Roman" w:cs="Times New Roman"/>
                              </w:rPr>
                              <w:t>Bitesize</w:t>
                            </w:r>
                            <w:proofErr w:type="spellEnd"/>
                            <w:r w:rsidRPr="00585C2F">
                              <w:rPr>
                                <w:rFonts w:eastAsia="Times New Roman" w:cs="Times New Roman"/>
                              </w:rPr>
                              <w:t xml:space="preserve"> – Drama page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Attend Drama Society</w:t>
                            </w:r>
                          </w:p>
                          <w:p w14:paraId="3CCA9FF1" w14:textId="77777777" w:rsidR="00760FC1" w:rsidRPr="00760FC1" w:rsidRDefault="00760FC1" w:rsidP="00760FC1">
                            <w:pPr>
                              <w:spacing w:after="0"/>
                              <w:rPr>
                                <w:rStyle w:val="eop"/>
                                <w:rFonts w:eastAsia="Times New Roman" w:cs="Times New Roman"/>
                                <w:szCs w:val="18"/>
                              </w:rPr>
                            </w:pPr>
                            <w:r w:rsidRPr="00760FC1"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Explore the </w:t>
                            </w:r>
                            <w:r w:rsidRPr="00760FC1">
                              <w:rPr>
                                <w:rFonts w:eastAsia="Times New Roman" w:cs="Times New Roman"/>
                                <w:sz w:val="24"/>
                                <w:szCs w:val="20"/>
                                <w:u w:val="single"/>
                              </w:rPr>
                              <w:t>National Theatre’s</w:t>
                            </w:r>
                            <w:r w:rsidRPr="00760FC1"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 collection: </w:t>
                            </w:r>
                            <w:proofErr w:type="gramStart"/>
                            <w:r w:rsidRPr="00760FC1">
                              <w:rPr>
                                <w:rFonts w:eastAsia="Times New Roman" w:cs="Times New Roman"/>
                                <w:szCs w:val="18"/>
                              </w:rPr>
                              <w:t>https:www.dramaonlinelibrary.com  username</w:t>
                            </w:r>
                            <w:proofErr w:type="gramEnd"/>
                            <w:r w:rsidRPr="00760FC1">
                              <w:rPr>
                                <w:rFonts w:eastAsia="Times New Roman" w:cs="Times New Roman"/>
                                <w:szCs w:val="18"/>
                              </w:rPr>
                              <w:t>: 1Dt-0Fq password: 4Qu(6Rs&amp;</w:t>
                            </w:r>
                            <w:r w:rsidRPr="00760FC1">
                              <w:rPr>
                                <w:rStyle w:val="eop"/>
                                <w:rFonts w:cs="Segoe UI"/>
                                <w:szCs w:val="18"/>
                              </w:rPr>
                              <w:t xml:space="preserve"> </w:t>
                            </w:r>
                          </w:p>
                          <w:p w14:paraId="4466B3A5" w14:textId="77777777" w:rsidR="00760FC1" w:rsidRPr="00B25359" w:rsidRDefault="00760FC1" w:rsidP="00760FC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DE60E" id="_x0000_s1029" type="#_x0000_t202" style="position:absolute;margin-left:467.05pt;margin-top:194.1pt;width:518.25pt;height:192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">
                <v:textbox>
                  <w:txbxContent>
                    <w:p w14:paraId="2CD9E6A6" w14:textId="77777777" w:rsidR="00760FC1" w:rsidRPr="008D5C7D" w:rsidRDefault="00760FC1" w:rsidP="00760FC1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3E723B7B" w14:textId="77777777" w:rsidR="00760FC1" w:rsidRPr="00585C2F" w:rsidRDefault="00760FC1" w:rsidP="00760FC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Research roles in theatre: acting / directing / design</w:t>
                      </w:r>
                      <w:r>
                        <w:rPr>
                          <w:rFonts w:eastAsia="Times New Roman" w:cs="Times New Roman"/>
                        </w:rPr>
                        <w:t xml:space="preserve">.                    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Attend the theatre / visiting performances</w:t>
                      </w:r>
                    </w:p>
                    <w:p w14:paraId="3F60BAF8" w14:textId="77777777" w:rsidR="00760FC1" w:rsidRPr="00585C2F" w:rsidRDefault="00760FC1" w:rsidP="00760FC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Watch performances such as ‘The Railway Children’ on Digital theatre plus;</w:t>
                      </w:r>
                    </w:p>
                    <w:p w14:paraId="7CF19B66" w14:textId="77777777" w:rsidR="00760FC1" w:rsidRPr="00585C2F" w:rsidRDefault="00760FC1" w:rsidP="00760FC1">
                      <w:pPr>
                        <w:spacing w:before="120" w:after="240"/>
                        <w:jc w:val="center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 xml:space="preserve">Username: </w:t>
                      </w:r>
                      <w:proofErr w:type="spellStart"/>
                      <w:r w:rsidRPr="00585C2F">
                        <w:rPr>
                          <w:rFonts w:eastAsia="Times New Roman" w:cs="Times New Roman"/>
                        </w:rPr>
                        <w:t>student.stambrose</w:t>
                      </w:r>
                      <w:proofErr w:type="spellEnd"/>
                    </w:p>
                    <w:p w14:paraId="5BE39A0E" w14:textId="77777777" w:rsidR="00760FC1" w:rsidRPr="00585C2F" w:rsidRDefault="00760FC1" w:rsidP="00760FC1">
                      <w:pPr>
                        <w:spacing w:before="120" w:after="240"/>
                        <w:jc w:val="center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Password: dt123</w:t>
                      </w:r>
                    </w:p>
                    <w:p w14:paraId="4599EA9F" w14:textId="77777777" w:rsidR="00760FC1" w:rsidRDefault="00760FC1" w:rsidP="00760FC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Explore the National Theatre’s YouTube channel</w:t>
                      </w:r>
                      <w:r>
                        <w:rPr>
                          <w:rFonts w:eastAsia="Times New Roman" w:cs="Times New Roman"/>
                        </w:rPr>
                        <w:t xml:space="preserve">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 xml:space="preserve">Visit BBC </w:t>
                      </w:r>
                      <w:proofErr w:type="spellStart"/>
                      <w:r w:rsidRPr="00585C2F">
                        <w:rPr>
                          <w:rFonts w:eastAsia="Times New Roman" w:cs="Times New Roman"/>
                        </w:rPr>
                        <w:t>Bitesize</w:t>
                      </w:r>
                      <w:proofErr w:type="spellEnd"/>
                      <w:r w:rsidRPr="00585C2F">
                        <w:rPr>
                          <w:rFonts w:eastAsia="Times New Roman" w:cs="Times New Roman"/>
                        </w:rPr>
                        <w:t xml:space="preserve"> – Drama page</w:t>
                      </w:r>
                      <w:r>
                        <w:rPr>
                          <w:rFonts w:eastAsia="Times New Roman" w:cs="Times New Roman"/>
                        </w:rPr>
                        <w:t xml:space="preserve">       </w:t>
                      </w:r>
                      <w:r w:rsidRPr="00585C2F">
                        <w:rPr>
                          <w:rFonts w:eastAsia="Times New Roman" w:cs="Times New Roman"/>
                        </w:rPr>
                        <w:t>Attend Drama Society</w:t>
                      </w:r>
                    </w:p>
                    <w:p w14:paraId="3CCA9FF1" w14:textId="77777777" w:rsidR="00760FC1" w:rsidRPr="00760FC1" w:rsidRDefault="00760FC1" w:rsidP="00760FC1">
                      <w:pPr>
                        <w:spacing w:after="0"/>
                        <w:rPr>
                          <w:rStyle w:val="eop"/>
                          <w:rFonts w:eastAsia="Times New Roman" w:cs="Times New Roman"/>
                          <w:szCs w:val="18"/>
                        </w:rPr>
                      </w:pPr>
                      <w:r w:rsidRPr="00760FC1">
                        <w:rPr>
                          <w:rFonts w:eastAsia="Times New Roman" w:cs="Times New Roman"/>
                          <w:szCs w:val="18"/>
                        </w:rPr>
                        <w:t xml:space="preserve">Explore the </w:t>
                      </w:r>
                      <w:r w:rsidRPr="00760FC1">
                        <w:rPr>
                          <w:rFonts w:eastAsia="Times New Roman" w:cs="Times New Roman"/>
                          <w:sz w:val="24"/>
                          <w:szCs w:val="20"/>
                          <w:u w:val="single"/>
                        </w:rPr>
                        <w:t>National Theatre’s</w:t>
                      </w:r>
                      <w:r w:rsidRPr="00760FC1">
                        <w:rPr>
                          <w:rFonts w:eastAsia="Times New Roman" w:cs="Times New Roman"/>
                          <w:szCs w:val="18"/>
                        </w:rPr>
                        <w:t xml:space="preserve"> collection: </w:t>
                      </w:r>
                      <w:proofErr w:type="gramStart"/>
                      <w:r w:rsidRPr="00760FC1">
                        <w:rPr>
                          <w:rFonts w:eastAsia="Times New Roman" w:cs="Times New Roman"/>
                          <w:szCs w:val="18"/>
                        </w:rPr>
                        <w:t>https:www.dramaonlinelibrary.com  username</w:t>
                      </w:r>
                      <w:proofErr w:type="gramEnd"/>
                      <w:r w:rsidRPr="00760FC1">
                        <w:rPr>
                          <w:rFonts w:eastAsia="Times New Roman" w:cs="Times New Roman"/>
                          <w:szCs w:val="18"/>
                        </w:rPr>
                        <w:t>: 1Dt-0Fq password: 4Qu(6Rs&amp;</w:t>
                      </w:r>
                      <w:r w:rsidRPr="00760FC1">
                        <w:rPr>
                          <w:rStyle w:val="eop"/>
                          <w:rFonts w:cs="Segoe UI"/>
                          <w:szCs w:val="18"/>
                        </w:rPr>
                        <w:t xml:space="preserve"> </w:t>
                      </w:r>
                    </w:p>
                    <w:p w14:paraId="4466B3A5" w14:textId="77777777" w:rsidR="00760FC1" w:rsidRPr="00B25359" w:rsidRDefault="00760FC1" w:rsidP="00760FC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1B2BE0C" wp14:editId="5131BBB5">
                <wp:simplePos x="0" y="0"/>
                <wp:positionH relativeFrom="margin">
                  <wp:align>left</wp:align>
                </wp:positionH>
                <wp:positionV relativeFrom="paragraph">
                  <wp:posOffset>269240</wp:posOffset>
                </wp:positionV>
                <wp:extent cx="3276600" cy="201930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37F3B" w14:textId="77777777" w:rsidR="00760FC1" w:rsidRPr="00585C2F" w:rsidRDefault="00760FC1" w:rsidP="00760FC1">
                            <w:pPr>
                              <w:rPr>
                                <w:b/>
                              </w:rPr>
                            </w:pPr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1564CD4F" w14:textId="77777777" w:rsidR="00760FC1" w:rsidRPr="00B25359" w:rsidRDefault="00760FC1" w:rsidP="00760FC1">
                            <w:pPr>
                              <w:rPr>
                                <w:i/>
                              </w:rPr>
                            </w:pPr>
                            <w:r w:rsidRPr="00B25359">
                              <w:rPr>
                                <w:i/>
                              </w:rPr>
                              <w:t>Context,    Actor,   Role,   Trust</w:t>
                            </w:r>
                            <w:proofErr w:type="gramStart"/>
                            <w:r w:rsidRPr="00B25359">
                              <w:rPr>
                                <w:i/>
                              </w:rPr>
                              <w:t>,  Team</w:t>
                            </w:r>
                            <w:proofErr w:type="gramEnd"/>
                            <w:r w:rsidRPr="00B25359">
                              <w:rPr>
                                <w:i/>
                              </w:rPr>
                              <w:t xml:space="preserve"> work,  Support</w:t>
                            </w:r>
                          </w:p>
                          <w:p w14:paraId="5724FF21" w14:textId="77777777" w:rsidR="00760FC1" w:rsidRPr="00B25359" w:rsidRDefault="00760FC1" w:rsidP="00760FC1">
                            <w:pPr>
                              <w:rPr>
                                <w:i/>
                              </w:rPr>
                            </w:pPr>
                            <w:r w:rsidRPr="00B25359">
                              <w:rPr>
                                <w:i/>
                              </w:rPr>
                              <w:t>Communication,    Commitment</w:t>
                            </w:r>
                            <w:proofErr w:type="gramStart"/>
                            <w:r w:rsidRPr="00B25359">
                              <w:rPr>
                                <w:i/>
                              </w:rPr>
                              <w:t>,  Cooperation</w:t>
                            </w:r>
                            <w:proofErr w:type="gramEnd"/>
                          </w:p>
                          <w:p w14:paraId="415C6E01" w14:textId="77777777" w:rsidR="00760FC1" w:rsidRPr="00B25359" w:rsidRDefault="00760FC1" w:rsidP="00760FC1">
                            <w:pPr>
                              <w:rPr>
                                <w:i/>
                              </w:rPr>
                            </w:pPr>
                            <w:r w:rsidRPr="00B25359">
                              <w:rPr>
                                <w:i/>
                              </w:rPr>
                              <w:t>Confidence,   Accent,    Pitch,    Pause,   Tone</w:t>
                            </w:r>
                          </w:p>
                          <w:p w14:paraId="11F4EE1D" w14:textId="77777777" w:rsidR="00760FC1" w:rsidRPr="00B25359" w:rsidRDefault="00760FC1" w:rsidP="00760FC1">
                            <w:pPr>
                              <w:rPr>
                                <w:i/>
                              </w:rPr>
                            </w:pPr>
                            <w:r w:rsidRPr="00B25359">
                              <w:rPr>
                                <w:i/>
                              </w:rPr>
                              <w:t>Emphasis,    Pace,   Volume,   Focus,    Empathy</w:t>
                            </w:r>
                          </w:p>
                          <w:p w14:paraId="7C5F8887" w14:textId="77777777" w:rsidR="00760FC1" w:rsidRPr="00B25359" w:rsidRDefault="00760FC1" w:rsidP="00760FC1">
                            <w:pPr>
                              <w:rPr>
                                <w:i/>
                              </w:rPr>
                            </w:pPr>
                            <w:r w:rsidRPr="00B25359">
                              <w:rPr>
                                <w:i/>
                              </w:rPr>
                              <w:t>Sympathy,    Clarity,     Eye contact,    Project</w:t>
                            </w:r>
                          </w:p>
                          <w:p w14:paraId="78059382" w14:textId="77777777" w:rsidR="00760FC1" w:rsidRPr="00B25359" w:rsidRDefault="00760FC1" w:rsidP="00760FC1">
                            <w:pPr>
                              <w:rPr>
                                <w:i/>
                              </w:rPr>
                            </w:pPr>
                            <w:r w:rsidRPr="00B25359">
                              <w:rPr>
                                <w:i/>
                              </w:rPr>
                              <w:t xml:space="preserve">Anachronism,     Posture,   Costume / </w:t>
                            </w:r>
                            <w:proofErr w:type="gramStart"/>
                            <w:r w:rsidRPr="00B25359">
                              <w:rPr>
                                <w:i/>
                              </w:rPr>
                              <w:t>props ,</w:t>
                            </w:r>
                            <w:proofErr w:type="gramEnd"/>
                            <w:r w:rsidRPr="00B25359">
                              <w:rPr>
                                <w:i/>
                              </w:rPr>
                              <w:t xml:space="preserve"> Evaluate</w:t>
                            </w:r>
                          </w:p>
                          <w:p w14:paraId="08F8D4CC" w14:textId="77777777" w:rsidR="00760FC1" w:rsidRDefault="00760FC1" w:rsidP="00760F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2BE0C" id="_x0000_s1030" type="#_x0000_t202" style="position:absolute;margin-left:0;margin-top:21.2pt;width:258pt;height:159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">
                <v:textbox>
                  <w:txbxContent>
                    <w:p w14:paraId="21F37F3B" w14:textId="77777777" w:rsidR="00760FC1" w:rsidRPr="00585C2F" w:rsidRDefault="00760FC1" w:rsidP="00760FC1">
                      <w:pPr>
                        <w:rPr>
                          <w:b/>
                        </w:rPr>
                      </w:pPr>
                      <w:r w:rsidRPr="00585C2F">
                        <w:rPr>
                          <w:b/>
                        </w:rPr>
                        <w:t>Key Vocabulary</w:t>
                      </w:r>
                    </w:p>
                    <w:p w14:paraId="1564CD4F" w14:textId="77777777" w:rsidR="00760FC1" w:rsidRPr="00B25359" w:rsidRDefault="00760FC1" w:rsidP="00760FC1">
                      <w:pPr>
                        <w:rPr>
                          <w:i/>
                        </w:rPr>
                      </w:pPr>
                      <w:r w:rsidRPr="00B25359">
                        <w:rPr>
                          <w:i/>
                        </w:rPr>
                        <w:t>Context,    Actor,   Role,   Trust</w:t>
                      </w:r>
                      <w:proofErr w:type="gramStart"/>
                      <w:r w:rsidRPr="00B25359">
                        <w:rPr>
                          <w:i/>
                        </w:rPr>
                        <w:t>,  Team</w:t>
                      </w:r>
                      <w:proofErr w:type="gramEnd"/>
                      <w:r w:rsidRPr="00B25359">
                        <w:rPr>
                          <w:i/>
                        </w:rPr>
                        <w:t xml:space="preserve"> work,  Support</w:t>
                      </w:r>
                    </w:p>
                    <w:p w14:paraId="5724FF21" w14:textId="77777777" w:rsidR="00760FC1" w:rsidRPr="00B25359" w:rsidRDefault="00760FC1" w:rsidP="00760FC1">
                      <w:pPr>
                        <w:rPr>
                          <w:i/>
                        </w:rPr>
                      </w:pPr>
                      <w:r w:rsidRPr="00B25359">
                        <w:rPr>
                          <w:i/>
                        </w:rPr>
                        <w:t>Communication,    Commitment</w:t>
                      </w:r>
                      <w:proofErr w:type="gramStart"/>
                      <w:r w:rsidRPr="00B25359">
                        <w:rPr>
                          <w:i/>
                        </w:rPr>
                        <w:t>,  Cooperation</w:t>
                      </w:r>
                      <w:proofErr w:type="gramEnd"/>
                    </w:p>
                    <w:p w14:paraId="415C6E01" w14:textId="77777777" w:rsidR="00760FC1" w:rsidRPr="00B25359" w:rsidRDefault="00760FC1" w:rsidP="00760FC1">
                      <w:pPr>
                        <w:rPr>
                          <w:i/>
                        </w:rPr>
                      </w:pPr>
                      <w:r w:rsidRPr="00B25359">
                        <w:rPr>
                          <w:i/>
                        </w:rPr>
                        <w:t>Confidence,   Accent,    Pitch,    Pause,   Tone</w:t>
                      </w:r>
                    </w:p>
                    <w:p w14:paraId="11F4EE1D" w14:textId="77777777" w:rsidR="00760FC1" w:rsidRPr="00B25359" w:rsidRDefault="00760FC1" w:rsidP="00760FC1">
                      <w:pPr>
                        <w:rPr>
                          <w:i/>
                        </w:rPr>
                      </w:pPr>
                      <w:r w:rsidRPr="00B25359">
                        <w:rPr>
                          <w:i/>
                        </w:rPr>
                        <w:t>Emphasis,    Pace,   Volume,   Focus,    Empathy</w:t>
                      </w:r>
                    </w:p>
                    <w:p w14:paraId="7C5F8887" w14:textId="77777777" w:rsidR="00760FC1" w:rsidRPr="00B25359" w:rsidRDefault="00760FC1" w:rsidP="00760FC1">
                      <w:pPr>
                        <w:rPr>
                          <w:i/>
                        </w:rPr>
                      </w:pPr>
                      <w:r w:rsidRPr="00B25359">
                        <w:rPr>
                          <w:i/>
                        </w:rPr>
                        <w:t>Sympathy,    Clarity,     Eye contact,    Project</w:t>
                      </w:r>
                    </w:p>
                    <w:p w14:paraId="78059382" w14:textId="77777777" w:rsidR="00760FC1" w:rsidRPr="00B25359" w:rsidRDefault="00760FC1" w:rsidP="00760FC1">
                      <w:pPr>
                        <w:rPr>
                          <w:i/>
                        </w:rPr>
                      </w:pPr>
                      <w:r w:rsidRPr="00B25359">
                        <w:rPr>
                          <w:i/>
                        </w:rPr>
                        <w:t xml:space="preserve">Anachronism,     Posture,   Costume / </w:t>
                      </w:r>
                      <w:proofErr w:type="gramStart"/>
                      <w:r w:rsidRPr="00B25359">
                        <w:rPr>
                          <w:i/>
                        </w:rPr>
                        <w:t>props ,</w:t>
                      </w:r>
                      <w:proofErr w:type="gramEnd"/>
                      <w:r w:rsidRPr="00B25359">
                        <w:rPr>
                          <w:i/>
                        </w:rPr>
                        <w:t xml:space="preserve"> Evaluate</w:t>
                      </w:r>
                    </w:p>
                    <w:p w14:paraId="08F8D4CC" w14:textId="77777777" w:rsidR="00760FC1" w:rsidRDefault="00760FC1" w:rsidP="00760FC1"/>
                  </w:txbxContent>
                </v:textbox>
                <w10:wrap type="square" anchorx="margin"/>
              </v:shape>
            </w:pict>
          </mc:Fallback>
        </mc:AlternateContent>
      </w:r>
    </w:p>
    <w:p w14:paraId="583E8931" w14:textId="77777777" w:rsidR="00197EAD" w:rsidRDefault="00197EAD"/>
    <w:sectPr w:rsidR="00197EAD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61202"/>
    <w:multiLevelType w:val="hybridMultilevel"/>
    <w:tmpl w:val="15B8B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FC1"/>
    <w:rsid w:val="00197EAD"/>
    <w:rsid w:val="0076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BB0FD"/>
  <w15:chartTrackingRefBased/>
  <w15:docId w15:val="{75F02786-833B-47DF-B1EE-D7FC60623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0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0FC1"/>
    <w:pPr>
      <w:ind w:left="720"/>
      <w:contextualSpacing/>
    </w:pPr>
  </w:style>
  <w:style w:type="character" w:customStyle="1" w:styleId="eop">
    <w:name w:val="eop"/>
    <w:basedOn w:val="DefaultParagraphFont"/>
    <w:rsid w:val="00760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3" ma:contentTypeDescription="Create a new document." ma:contentTypeScope="" ma:versionID="262cc553ebcba40b48dbb031a55aad7c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0557dba1e73b89b07eb249b8f47a4e4a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C19E1A-D5FB-4511-84CD-8E89911F0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5E0747-E5CC-4461-B97D-7CB1B9CF7A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7514FB-5282-46C0-989E-771B11A75C69}">
  <ds:schemaRefs>
    <ds:schemaRef ds:uri="http://schemas.microsoft.com/office/2006/documentManagement/types"/>
    <ds:schemaRef ds:uri="86a65825-1d7f-4d1a-851b-817e472e971c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0c436a9-000f-42d8-b782-73e5cddedca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D21709F9</Template>
  <TotalTime>10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1</cp:revision>
  <dcterms:created xsi:type="dcterms:W3CDTF">2021-01-22T13:44:00Z</dcterms:created>
  <dcterms:modified xsi:type="dcterms:W3CDTF">2021-01-22T13:54:00Z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