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B08E5" w14:textId="77777777" w:rsidR="002A6DEA" w:rsidRPr="006D6AC3" w:rsidRDefault="002A6DEA" w:rsidP="002A6DEA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2EF0FA61" w14:textId="77777777" w:rsidR="002A6DEA" w:rsidRPr="006D6AC3" w:rsidRDefault="002A6DEA" w:rsidP="002A6DEA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9</w:t>
      </w:r>
    </w:p>
    <w:p w14:paraId="6DC23620" w14:textId="77777777" w:rsidR="002A6DEA" w:rsidRDefault="002A6DEA" w:rsidP="002A6D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30B084" wp14:editId="63F08AD2">
                <wp:simplePos x="0" y="0"/>
                <wp:positionH relativeFrom="margin">
                  <wp:posOffset>3686175</wp:posOffset>
                </wp:positionH>
                <wp:positionV relativeFrom="paragraph">
                  <wp:posOffset>302895</wp:posOffset>
                </wp:positionV>
                <wp:extent cx="2929890" cy="2628900"/>
                <wp:effectExtent l="0" t="0" r="2286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5C4BC" w14:textId="77777777" w:rsidR="002A6DEA" w:rsidRPr="00585C2F" w:rsidRDefault="002A6DEA" w:rsidP="002A6DEA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24993245" w14:textId="77777777" w:rsidR="002A6DEA" w:rsidRDefault="002A6DEA" w:rsidP="002A6DEA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do you know if a performance is successful?</w:t>
                            </w:r>
                          </w:p>
                          <w:p w14:paraId="242A4FF8" w14:textId="77777777" w:rsidR="002A6DEA" w:rsidRPr="002A6DEA" w:rsidRDefault="002A6DEA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should an audience respond?</w:t>
                            </w:r>
                          </w:p>
                          <w:p w14:paraId="064A9AD7" w14:textId="77777777" w:rsidR="002A6DEA" w:rsidRPr="002A6DEA" w:rsidRDefault="002A6DEA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were effects created?</w:t>
                            </w:r>
                          </w:p>
                          <w:p w14:paraId="7722D0FD" w14:textId="77777777" w:rsidR="002A6DEA" w:rsidRPr="002A6DEA" w:rsidRDefault="002A6DEA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would you stage this?</w:t>
                            </w:r>
                          </w:p>
                          <w:p w14:paraId="0DB88488" w14:textId="77777777" w:rsidR="002A6DEA" w:rsidRPr="002A6DEA" w:rsidRDefault="002A6DEA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 xml:space="preserve">What made this performance particularly successful? </w:t>
                            </w:r>
                          </w:p>
                          <w:p w14:paraId="7AC10A61" w14:textId="77777777" w:rsidR="002A6DEA" w:rsidRPr="002A6DEA" w:rsidRDefault="002A6DEA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What impact did design such as set/ lighting/ costume and sound have on the production?</w:t>
                            </w:r>
                          </w:p>
                          <w:p w14:paraId="5AB81530" w14:textId="77777777" w:rsidR="002A6DEA" w:rsidRDefault="002A6DEA" w:rsidP="002A6D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0B0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25pt;margin-top:23.85pt;width:230.7pt;height:20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">
                <v:textbox>
                  <w:txbxContent>
                    <w:p w14:paraId="1945C4BC" w14:textId="77777777" w:rsidR="002A6DEA" w:rsidRPr="00585C2F" w:rsidRDefault="002A6DEA" w:rsidP="002A6DEA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24993245" w14:textId="77777777" w:rsidR="002A6DEA" w:rsidRDefault="002A6DEA" w:rsidP="002A6DEA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do you know if a performance is successful?</w:t>
                      </w:r>
                    </w:p>
                    <w:p w14:paraId="242A4FF8" w14:textId="77777777" w:rsidR="002A6DEA" w:rsidRPr="002A6DEA" w:rsidRDefault="002A6DEA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should an audience respond?</w:t>
                      </w:r>
                    </w:p>
                    <w:p w14:paraId="064A9AD7" w14:textId="77777777" w:rsidR="002A6DEA" w:rsidRPr="002A6DEA" w:rsidRDefault="002A6DEA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were effects created?</w:t>
                      </w:r>
                    </w:p>
                    <w:p w14:paraId="7722D0FD" w14:textId="77777777" w:rsidR="002A6DEA" w:rsidRPr="002A6DEA" w:rsidRDefault="002A6DEA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would you stage this?</w:t>
                      </w:r>
                    </w:p>
                    <w:p w14:paraId="0DB88488" w14:textId="77777777" w:rsidR="002A6DEA" w:rsidRPr="002A6DEA" w:rsidRDefault="002A6DEA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 xml:space="preserve">What made this performance particularly successful? </w:t>
                      </w:r>
                    </w:p>
                    <w:p w14:paraId="7AC10A61" w14:textId="77777777" w:rsidR="002A6DEA" w:rsidRPr="002A6DEA" w:rsidRDefault="002A6DEA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What impact did design such as set/ lighting/ costume and sound have on the production?</w:t>
                      </w:r>
                    </w:p>
                    <w:p w14:paraId="5AB81530" w14:textId="77777777" w:rsidR="002A6DEA" w:rsidRDefault="002A6DEA" w:rsidP="002A6DEA"/>
                  </w:txbxContent>
                </v:textbox>
                <w10:wrap type="square" anchorx="margin"/>
              </v:shape>
            </w:pict>
          </mc:Fallback>
        </mc:AlternateContent>
      </w:r>
      <w: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2A6DEA" w:rsidRPr="00832F18" w14:paraId="121847D5" w14:textId="77777777" w:rsidTr="00D47027">
        <w:trPr>
          <w:trHeight w:val="299"/>
        </w:trPr>
        <w:tc>
          <w:tcPr>
            <w:tcW w:w="4713" w:type="dxa"/>
          </w:tcPr>
          <w:p w14:paraId="4EA35020" w14:textId="77777777" w:rsidR="002A6DEA" w:rsidRDefault="002A6DEA" w:rsidP="002A6DEA">
            <w:r>
              <w:t xml:space="preserve">Describe, </w:t>
            </w:r>
            <w:r>
              <w:t>Analys</w:t>
            </w:r>
            <w:r>
              <w:t xml:space="preserve">e, Evaluate </w:t>
            </w:r>
            <w:r>
              <w:t>Live Theatre</w:t>
            </w:r>
          </w:p>
          <w:p w14:paraId="6A45C80B" w14:textId="77777777" w:rsidR="002A6DEA" w:rsidRPr="00161C32" w:rsidRDefault="002A6DEA" w:rsidP="002A6DEA">
            <w:r>
              <w:t>Introduction to GCSE Drama</w:t>
            </w:r>
          </w:p>
        </w:tc>
      </w:tr>
    </w:tbl>
    <w:p w14:paraId="48887731" w14:textId="77777777" w:rsidR="002A6DEA" w:rsidRDefault="002A6DEA" w:rsidP="002A6DEA"/>
    <w:p w14:paraId="36517136" w14:textId="77777777" w:rsidR="002A6DEA" w:rsidRDefault="002A6DEA" w:rsidP="002A6DEA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0A9673" wp14:editId="173A6C6F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084830" cy="2846070"/>
                <wp:effectExtent l="0" t="0" r="2032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2846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4FBD0" w14:textId="77777777" w:rsidR="002A6DEA" w:rsidRDefault="002A6DEA" w:rsidP="002A6DEA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20DD245E" w14:textId="77777777" w:rsidR="002A6DEA" w:rsidRDefault="002A6DEA" w:rsidP="002A6DEA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EC900C4" w14:textId="77777777" w:rsidR="002A6DEA" w:rsidRPr="009A4286" w:rsidRDefault="002A6DEA" w:rsidP="002A6DEA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602F3824" w14:textId="77777777" w:rsidR="002A6DEA" w:rsidRDefault="002A6DEA" w:rsidP="002A6DEA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Make performances, perform to an audience, </w:t>
                            </w:r>
                            <w:proofErr w:type="gramStart"/>
                            <w:r>
                              <w:rPr>
                                <w:rFonts w:cstheme="minorHAnsi"/>
                                <w:i/>
                              </w:rPr>
                              <w:t>respond</w:t>
                            </w:r>
                            <w:proofErr w:type="gramEnd"/>
                            <w:r>
                              <w:rPr>
                                <w:rFonts w:cstheme="minorHAnsi"/>
                                <w:i/>
                              </w:rPr>
                              <w:t xml:space="preserve"> to performances seen</w:t>
                            </w:r>
                          </w:p>
                          <w:p w14:paraId="0E89AE39" w14:textId="77777777" w:rsidR="002A6DEA" w:rsidRDefault="002A6DEA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 or from imagination to page to stage</w:t>
                            </w:r>
                          </w:p>
                          <w:p w14:paraId="52ED7ED2" w14:textId="77777777" w:rsidR="002A6DEA" w:rsidRDefault="002A6DEA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Effectively communicate ideas and intentions to others</w:t>
                            </w:r>
                          </w:p>
                          <w:p w14:paraId="7C272E61" w14:textId="77777777" w:rsidR="002A6DEA" w:rsidRPr="00840704" w:rsidRDefault="002A6DEA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Improve 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analytical skills when making and responding to performances </w:t>
                            </w:r>
                          </w:p>
                          <w:p w14:paraId="062B3541" w14:textId="77777777" w:rsidR="002A6DEA" w:rsidRPr="00840704" w:rsidRDefault="002A6DEA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42A6B563" w14:textId="77777777" w:rsidR="002A6DEA" w:rsidRDefault="002A6DEA" w:rsidP="002A6DE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A9673" id="_x0000_s1027" type="#_x0000_t202" style="position:absolute;margin-left:0;margin-top:.6pt;width:242.9pt;height:224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">
                <v:textbox>
                  <w:txbxContent>
                    <w:p w14:paraId="3724FBD0" w14:textId="77777777" w:rsidR="002A6DEA" w:rsidRDefault="002A6DEA" w:rsidP="002A6DEA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20DD245E" w14:textId="77777777" w:rsidR="002A6DEA" w:rsidRDefault="002A6DEA" w:rsidP="002A6DEA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5EC900C4" w14:textId="77777777" w:rsidR="002A6DEA" w:rsidRPr="009A4286" w:rsidRDefault="002A6DEA" w:rsidP="002A6DEA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602F3824" w14:textId="77777777" w:rsidR="002A6DEA" w:rsidRDefault="002A6DEA" w:rsidP="002A6DEA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Make performances, perform to an audience, </w:t>
                      </w:r>
                      <w:proofErr w:type="gramStart"/>
                      <w:r>
                        <w:rPr>
                          <w:rFonts w:cstheme="minorHAnsi"/>
                          <w:i/>
                        </w:rPr>
                        <w:t>respond</w:t>
                      </w:r>
                      <w:proofErr w:type="gramEnd"/>
                      <w:r>
                        <w:rPr>
                          <w:rFonts w:cstheme="minorHAnsi"/>
                          <w:i/>
                        </w:rPr>
                        <w:t xml:space="preserve"> to performances seen</w:t>
                      </w:r>
                    </w:p>
                    <w:p w14:paraId="0E89AE39" w14:textId="77777777" w:rsidR="002A6DEA" w:rsidRDefault="002A6DEA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 or from imagination to page to stage</w:t>
                      </w:r>
                    </w:p>
                    <w:p w14:paraId="52ED7ED2" w14:textId="77777777" w:rsidR="002A6DEA" w:rsidRDefault="002A6DEA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Effectively communicate ideas and intentions to others</w:t>
                      </w:r>
                    </w:p>
                    <w:p w14:paraId="7C272E61" w14:textId="77777777" w:rsidR="002A6DEA" w:rsidRPr="00840704" w:rsidRDefault="002A6DEA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Improve 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analytical skills when making and responding to performances </w:t>
                      </w:r>
                    </w:p>
                    <w:p w14:paraId="062B3541" w14:textId="77777777" w:rsidR="002A6DEA" w:rsidRPr="00840704" w:rsidRDefault="002A6DEA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42A6B563" w14:textId="77777777" w:rsidR="002A6DEA" w:rsidRDefault="002A6DEA" w:rsidP="002A6DEA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0F95C" w14:textId="77777777" w:rsidR="002A6DEA" w:rsidRDefault="002A6DEA" w:rsidP="002A6DEA"/>
    <w:p w14:paraId="221B28F9" w14:textId="77777777" w:rsidR="002A6DEA" w:rsidRDefault="002A6DEA" w:rsidP="002A6DEA"/>
    <w:p w14:paraId="06FF9753" w14:textId="77777777" w:rsidR="002A6DEA" w:rsidRDefault="002A6DEA" w:rsidP="002A6DEA"/>
    <w:p w14:paraId="165D0DD7" w14:textId="77777777" w:rsidR="002A6DEA" w:rsidRDefault="002A6DEA" w:rsidP="002A6DEA"/>
    <w:p w14:paraId="0AE8BDE9" w14:textId="77777777" w:rsidR="002A6DEA" w:rsidRDefault="002A6DEA" w:rsidP="002A6DEA"/>
    <w:p w14:paraId="1DCA4E17" w14:textId="77777777" w:rsidR="002A6DEA" w:rsidRDefault="002A6DEA" w:rsidP="002A6DEA"/>
    <w:p w14:paraId="752295E7" w14:textId="77777777" w:rsidR="002A6DEA" w:rsidRDefault="002A6DEA" w:rsidP="002A6DEA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75E89B5" wp14:editId="40D5C51D">
                <wp:simplePos x="0" y="0"/>
                <wp:positionH relativeFrom="margin">
                  <wp:align>right</wp:align>
                </wp:positionH>
                <wp:positionV relativeFrom="paragraph">
                  <wp:posOffset>207645</wp:posOffset>
                </wp:positionV>
                <wp:extent cx="2911475" cy="192405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48F20" w14:textId="77777777" w:rsidR="002A6DEA" w:rsidRDefault="002A6DEA" w:rsidP="002A6DE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4CA376F8" w14:textId="77777777" w:rsidR="002A6DEA" w:rsidRDefault="002A6DEA" w:rsidP="002A6DEA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Improve your evaluation of a production by describing how the actor performed in greater detail. </w:t>
                            </w:r>
                          </w:p>
                          <w:p w14:paraId="3617F8B7" w14:textId="77777777" w:rsidR="002A6DEA" w:rsidRDefault="002A6DEA" w:rsidP="002A6DEA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Research theatre reviews</w:t>
                            </w:r>
                          </w:p>
                          <w:p w14:paraId="50AD4F2F" w14:textId="77777777" w:rsidR="002A6DEA" w:rsidRDefault="002A6DEA" w:rsidP="002A6DEA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Read exemplar answers</w:t>
                            </w:r>
                          </w:p>
                          <w:p w14:paraId="23C39B96" w14:textId="77777777" w:rsidR="002A6DEA" w:rsidRPr="00FF1729" w:rsidRDefault="002A6DEA" w:rsidP="002A6DEA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Watch productions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E89B5" id="_x0000_s1028" type="#_x0000_t202" style="position:absolute;margin-left:178.05pt;margin-top:16.35pt;width:229.25pt;height:151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">
                <v:textbox>
                  <w:txbxContent>
                    <w:p w14:paraId="02748F20" w14:textId="77777777" w:rsidR="002A6DEA" w:rsidRDefault="002A6DEA" w:rsidP="002A6DEA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4CA376F8" w14:textId="77777777" w:rsidR="002A6DEA" w:rsidRDefault="002A6DEA" w:rsidP="002A6DEA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Improve your evaluation of a production by describing how the actor performed in greater detail. </w:t>
                      </w:r>
                    </w:p>
                    <w:p w14:paraId="3617F8B7" w14:textId="77777777" w:rsidR="002A6DEA" w:rsidRDefault="002A6DEA" w:rsidP="002A6DEA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Research theatre reviews</w:t>
                      </w:r>
                    </w:p>
                    <w:p w14:paraId="50AD4F2F" w14:textId="77777777" w:rsidR="002A6DEA" w:rsidRDefault="002A6DEA" w:rsidP="002A6DEA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Read exemplar answers</w:t>
                      </w:r>
                    </w:p>
                    <w:p w14:paraId="23C39B96" w14:textId="77777777" w:rsidR="002A6DEA" w:rsidRPr="00FF1729" w:rsidRDefault="002A6DEA" w:rsidP="002A6DEA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Watch productions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DDBF0C" w14:textId="77777777" w:rsidR="002A6DEA" w:rsidRDefault="002A6DEA" w:rsidP="002A6DEA"/>
    <w:p w14:paraId="37F6FA37" w14:textId="77777777" w:rsidR="002A6DEA" w:rsidRDefault="002A6DEA" w:rsidP="002A6DEA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F7B3A3" wp14:editId="30B366B5">
                <wp:simplePos x="0" y="0"/>
                <wp:positionH relativeFrom="margin">
                  <wp:align>right</wp:align>
                </wp:positionH>
                <wp:positionV relativeFrom="paragraph">
                  <wp:posOffset>1719580</wp:posOffset>
                </wp:positionV>
                <wp:extent cx="6581775" cy="3696970"/>
                <wp:effectExtent l="0" t="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3697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EDA3E" w14:textId="77777777" w:rsidR="002A6DEA" w:rsidRPr="00544980" w:rsidRDefault="002A6DEA" w:rsidP="002A6DEA">
                            <w:pPr>
                              <w:spacing w:after="0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44980">
                              <w:rPr>
                                <w:rFonts w:cstheme="minorHAnsi"/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27275D1C" w14:textId="77777777" w:rsidR="002A6DEA" w:rsidRPr="00544980" w:rsidRDefault="002A6DEA" w:rsidP="002A6DEA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>Watch plays that belong to different theatrical styles using our subscription to Digital theatre plus;</w:t>
                            </w:r>
                          </w:p>
                          <w:p w14:paraId="2C2BB3D2" w14:textId="77777777" w:rsidR="002A6DEA" w:rsidRPr="002A6DEA" w:rsidRDefault="002A6DEA" w:rsidP="002A6DEA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sz w:val="14"/>
                              </w:rPr>
                            </w:pPr>
                          </w:p>
                          <w:p w14:paraId="239E3F0E" w14:textId="77777777" w:rsidR="002A6DEA" w:rsidRPr="00544980" w:rsidRDefault="002A6DEA" w:rsidP="002A6DEA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Username: </w:t>
                            </w:r>
                            <w:proofErr w:type="spellStart"/>
                            <w:r w:rsidRPr="00544980">
                              <w:rPr>
                                <w:rFonts w:eastAsia="Times New Roman" w:cstheme="minorHAnsi"/>
                              </w:rPr>
                              <w:t>student.stambrose</w:t>
                            </w:r>
                            <w:proofErr w:type="spellEnd"/>
                          </w:p>
                          <w:p w14:paraId="08E5C5AB" w14:textId="77777777" w:rsidR="002A6DEA" w:rsidRDefault="002A6DEA" w:rsidP="002A6DEA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>Password: dt123</w:t>
                            </w:r>
                          </w:p>
                          <w:p w14:paraId="71DCF2D5" w14:textId="77777777" w:rsidR="002A6DEA" w:rsidRDefault="002A6DEA" w:rsidP="002A6DEA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Or 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Explore the </w:t>
                            </w:r>
                            <w:r>
                              <w:rPr>
                                <w:rFonts w:eastAsia="Times New Roman" w:cs="Times New Roman"/>
                                <w:sz w:val="24"/>
                                <w:szCs w:val="20"/>
                                <w:u w:val="single"/>
                              </w:rPr>
                              <w:t>National Theatre’s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https:www.dramaonlinelibrary.com  username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: 1Dt-0Fq password: 4Qu(6Rs&amp;</w:t>
                            </w:r>
                            <w:r>
                              <w:rPr>
                                <w:rStyle w:val="eop"/>
                                <w:rFonts w:cs="Segoe UI"/>
                                <w:szCs w:val="18"/>
                              </w:rPr>
                              <w:t xml:space="preserve"> </w:t>
                            </w:r>
                          </w:p>
                          <w:p w14:paraId="445CBAAF" w14:textId="77777777" w:rsidR="002A6DEA" w:rsidRPr="00544980" w:rsidRDefault="002A6DEA" w:rsidP="002A6DEA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sz w:val="10"/>
                              </w:rPr>
                            </w:pPr>
                          </w:p>
                          <w:p w14:paraId="3472953B" w14:textId="77777777" w:rsidR="002A6DEA" w:rsidRPr="00544980" w:rsidRDefault="002A6DEA" w:rsidP="002A6DEA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Read plays: </w:t>
                            </w:r>
                            <w:proofErr w:type="spellStart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Kes</w:t>
                            </w:r>
                            <w:proofErr w:type="spellEnd"/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Barry Hines, </w:t>
                            </w:r>
                            <w:proofErr w:type="spellStart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Kindertransport</w:t>
                            </w:r>
                            <w:proofErr w:type="spellEnd"/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Diane Samuels, </w:t>
                            </w:r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 xml:space="preserve">Grimm Tales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by Tim Supple, </w:t>
                            </w:r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A Monster Calls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Adam Peck, </w:t>
                            </w:r>
                            <w:proofErr w:type="gramStart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His</w:t>
                            </w:r>
                            <w:proofErr w:type="gramEnd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 xml:space="preserve"> Dark </w:t>
                            </w:r>
                            <w:bookmarkStart w:id="1" w:name="_GoBack"/>
                            <w:bookmarkEnd w:id="1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Materials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Nicolas Wright. </w:t>
                            </w:r>
                          </w:p>
                          <w:p w14:paraId="2AD3C11E" w14:textId="77777777" w:rsidR="002A6DEA" w:rsidRPr="00544980" w:rsidRDefault="002A6DEA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544980"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into theatre and </w:t>
                            </w:r>
                            <w:proofErr w:type="spellStart"/>
                            <w:r w:rsidRPr="00544980"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playwrighting</w:t>
                            </w:r>
                            <w:proofErr w:type="spellEnd"/>
                            <w:r w:rsidRPr="00544980"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by e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xploring the National Theatre’s YouTube channel, tips for writers can be found here: </w:t>
                            </w:r>
                            <w:hyperlink r:id="rId8" w:history="1">
                              <w:r w:rsidRPr="00544980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http://www.new-views.tv/</w:t>
                              </w:r>
                            </w:hyperlink>
                            <w:r w:rsidRPr="00544980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(if you look at the tab above you will see links to explore story/ people/ narrative / dialogue </w:t>
                            </w:r>
                            <w:proofErr w:type="spellStart"/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etc</w:t>
                            </w:r>
                            <w:proofErr w:type="spellEnd"/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, click on a title and it will show you resources, videos </w:t>
                            </w:r>
                            <w:proofErr w:type="spellStart"/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etc</w:t>
                            </w:r>
                            <w:proofErr w:type="spellEnd"/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for how to improve your skills as a playwright). </w:t>
                            </w:r>
                          </w:p>
                          <w:p w14:paraId="18A456B8" w14:textId="77777777" w:rsidR="002A6DEA" w:rsidRPr="00544980" w:rsidRDefault="002A6DEA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39F9ADF" w14:textId="77777777" w:rsidR="002A6DEA" w:rsidRDefault="002A6DEA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Visit BBC </w:t>
                            </w:r>
                            <w:proofErr w:type="spellStart"/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Bitesize</w:t>
                            </w:r>
                            <w:proofErr w:type="spellEnd"/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– Drama page</w:t>
                            </w:r>
                          </w:p>
                          <w:p w14:paraId="4D054889" w14:textId="77777777" w:rsidR="002A6DEA" w:rsidRPr="00544980" w:rsidRDefault="002A6DEA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Visit AQA GCSE Drama </w:t>
                            </w:r>
                          </w:p>
                          <w:p w14:paraId="5EBC7C6B" w14:textId="77777777" w:rsidR="002A6DEA" w:rsidRPr="000E2C61" w:rsidRDefault="002A6DEA" w:rsidP="002A6DEA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7B3A3" id="_x0000_s1029" type="#_x0000_t202" style="position:absolute;margin-left:467.05pt;margin-top:135.4pt;width:518.25pt;height:291.1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">
                <v:textbox>
                  <w:txbxContent>
                    <w:p w14:paraId="569EDA3E" w14:textId="77777777" w:rsidR="002A6DEA" w:rsidRPr="00544980" w:rsidRDefault="002A6DEA" w:rsidP="002A6DEA">
                      <w:pPr>
                        <w:spacing w:after="0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44980">
                        <w:rPr>
                          <w:rFonts w:cstheme="minorHAnsi"/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27275D1C" w14:textId="77777777" w:rsidR="002A6DEA" w:rsidRPr="00544980" w:rsidRDefault="002A6DEA" w:rsidP="002A6DEA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>Watch plays that belong to different theatrical styles using our subscription to Digital theatre plus;</w:t>
                      </w:r>
                    </w:p>
                    <w:p w14:paraId="2C2BB3D2" w14:textId="77777777" w:rsidR="002A6DEA" w:rsidRPr="002A6DEA" w:rsidRDefault="002A6DEA" w:rsidP="002A6DEA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sz w:val="14"/>
                        </w:rPr>
                      </w:pPr>
                    </w:p>
                    <w:p w14:paraId="239E3F0E" w14:textId="77777777" w:rsidR="002A6DEA" w:rsidRPr="00544980" w:rsidRDefault="002A6DEA" w:rsidP="002A6DEA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 xml:space="preserve">Username: </w:t>
                      </w:r>
                      <w:proofErr w:type="spellStart"/>
                      <w:r w:rsidRPr="00544980">
                        <w:rPr>
                          <w:rFonts w:eastAsia="Times New Roman" w:cstheme="minorHAnsi"/>
                        </w:rPr>
                        <w:t>student.stambrose</w:t>
                      </w:r>
                      <w:proofErr w:type="spellEnd"/>
                    </w:p>
                    <w:p w14:paraId="08E5C5AB" w14:textId="77777777" w:rsidR="002A6DEA" w:rsidRDefault="002A6DEA" w:rsidP="002A6DEA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>Password: dt123</w:t>
                      </w:r>
                    </w:p>
                    <w:p w14:paraId="71DCF2D5" w14:textId="77777777" w:rsidR="002A6DEA" w:rsidRDefault="002A6DEA" w:rsidP="002A6DEA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Cs w:val="18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Or 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Explore the </w:t>
                      </w:r>
                      <w:r>
                        <w:rPr>
                          <w:rFonts w:eastAsia="Times New Roman" w:cs="Times New Roman"/>
                          <w:sz w:val="24"/>
                          <w:szCs w:val="20"/>
                          <w:u w:val="single"/>
                        </w:rPr>
                        <w:t>National Theatre’s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 collection: </w:t>
                      </w:r>
                      <w:proofErr w:type="gramStart"/>
                      <w:r>
                        <w:rPr>
                          <w:rFonts w:eastAsia="Times New Roman" w:cs="Times New Roman"/>
                          <w:szCs w:val="18"/>
                        </w:rPr>
                        <w:t>https:www.dramaonlinelibrary.com  username</w:t>
                      </w:r>
                      <w:proofErr w:type="gramEnd"/>
                      <w:r>
                        <w:rPr>
                          <w:rFonts w:eastAsia="Times New Roman" w:cs="Times New Roman"/>
                          <w:szCs w:val="18"/>
                        </w:rPr>
                        <w:t>: 1Dt-0Fq password: 4Qu(6Rs&amp;</w:t>
                      </w:r>
                      <w:r>
                        <w:rPr>
                          <w:rStyle w:val="eop"/>
                          <w:rFonts w:cs="Segoe UI"/>
                          <w:szCs w:val="18"/>
                        </w:rPr>
                        <w:t xml:space="preserve"> </w:t>
                      </w:r>
                    </w:p>
                    <w:p w14:paraId="445CBAAF" w14:textId="77777777" w:rsidR="002A6DEA" w:rsidRPr="00544980" w:rsidRDefault="002A6DEA" w:rsidP="002A6DEA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sz w:val="10"/>
                        </w:rPr>
                      </w:pPr>
                    </w:p>
                    <w:p w14:paraId="3472953B" w14:textId="77777777" w:rsidR="002A6DEA" w:rsidRPr="00544980" w:rsidRDefault="002A6DEA" w:rsidP="002A6DEA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 xml:space="preserve">Read plays: </w:t>
                      </w:r>
                      <w:proofErr w:type="spellStart"/>
                      <w:r w:rsidRPr="00544980">
                        <w:rPr>
                          <w:rFonts w:eastAsia="Times New Roman" w:cstheme="minorHAnsi"/>
                          <w:b/>
                        </w:rPr>
                        <w:t>Kes</w:t>
                      </w:r>
                      <w:proofErr w:type="spellEnd"/>
                      <w:r w:rsidRPr="00544980">
                        <w:rPr>
                          <w:rFonts w:eastAsia="Times New Roman" w:cstheme="minorHAnsi"/>
                        </w:rPr>
                        <w:t xml:space="preserve"> by Barry Hines, </w:t>
                      </w:r>
                      <w:proofErr w:type="spellStart"/>
                      <w:r w:rsidRPr="00544980">
                        <w:rPr>
                          <w:rFonts w:eastAsia="Times New Roman" w:cstheme="minorHAnsi"/>
                          <w:b/>
                        </w:rPr>
                        <w:t>Kindertransport</w:t>
                      </w:r>
                      <w:proofErr w:type="spellEnd"/>
                      <w:r w:rsidRPr="00544980">
                        <w:rPr>
                          <w:rFonts w:eastAsia="Times New Roman" w:cstheme="minorHAnsi"/>
                        </w:rPr>
                        <w:t xml:space="preserve"> by Diane Samuels, </w:t>
                      </w:r>
                      <w:r w:rsidRPr="00544980">
                        <w:rPr>
                          <w:rFonts w:eastAsia="Times New Roman" w:cstheme="minorHAnsi"/>
                          <w:b/>
                        </w:rPr>
                        <w:t xml:space="preserve">Grimm Tales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by Tim Supple, </w:t>
                      </w:r>
                      <w:r w:rsidRPr="00544980">
                        <w:rPr>
                          <w:rFonts w:eastAsia="Times New Roman" w:cstheme="minorHAnsi"/>
                          <w:b/>
                        </w:rPr>
                        <w:t>A Monster Calls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 by Adam Peck, </w:t>
                      </w:r>
                      <w:proofErr w:type="gramStart"/>
                      <w:r w:rsidRPr="00544980">
                        <w:rPr>
                          <w:rFonts w:eastAsia="Times New Roman" w:cstheme="minorHAnsi"/>
                          <w:b/>
                        </w:rPr>
                        <w:t>His</w:t>
                      </w:r>
                      <w:proofErr w:type="gramEnd"/>
                      <w:r w:rsidRPr="00544980">
                        <w:rPr>
                          <w:rFonts w:eastAsia="Times New Roman" w:cstheme="minorHAnsi"/>
                          <w:b/>
                        </w:rPr>
                        <w:t xml:space="preserve"> Dark </w:t>
                      </w:r>
                      <w:bookmarkStart w:id="2" w:name="_GoBack"/>
                      <w:bookmarkEnd w:id="2"/>
                      <w:r w:rsidRPr="00544980">
                        <w:rPr>
                          <w:rFonts w:eastAsia="Times New Roman" w:cstheme="minorHAnsi"/>
                          <w:b/>
                        </w:rPr>
                        <w:t>Materials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 by Nicolas Wright. </w:t>
                      </w:r>
                    </w:p>
                    <w:p w14:paraId="2AD3C11E" w14:textId="77777777" w:rsidR="002A6DEA" w:rsidRPr="00544980" w:rsidRDefault="002A6DEA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544980"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into theatre and </w:t>
                      </w:r>
                      <w:proofErr w:type="spellStart"/>
                      <w:r w:rsidRPr="00544980"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  <w:t>playwrighting</w:t>
                      </w:r>
                      <w:proofErr w:type="spellEnd"/>
                      <w:r w:rsidRPr="00544980"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by e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xploring the National Theatre’s YouTube channel, tips for writers can be found here: </w:t>
                      </w:r>
                      <w:hyperlink r:id="rId9" w:history="1">
                        <w:r w:rsidRPr="00544980">
                          <w:rPr>
                            <w:rStyle w:val="Hyperlink"/>
                            <w:rFonts w:asciiTheme="minorHAnsi" w:hAnsiTheme="minorHAnsi" w:cstheme="minorHAnsi"/>
                          </w:rPr>
                          <w:t>http://www.new-views.tv/</w:t>
                        </w:r>
                      </w:hyperlink>
                      <w:r w:rsidRPr="00544980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 xml:space="preserve">(if you look at the tab above you will see links to explore story/ people/ narrative / dialogue </w:t>
                      </w:r>
                      <w:proofErr w:type="spellStart"/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>etc</w:t>
                      </w:r>
                      <w:proofErr w:type="spellEnd"/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 xml:space="preserve">, click on a title and it will show you resources, videos </w:t>
                      </w:r>
                      <w:proofErr w:type="spellStart"/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>etc</w:t>
                      </w:r>
                      <w:proofErr w:type="spellEnd"/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 xml:space="preserve"> for how to improve your skills as a playwright). </w:t>
                      </w:r>
                    </w:p>
                    <w:p w14:paraId="18A456B8" w14:textId="77777777" w:rsidR="002A6DEA" w:rsidRPr="00544980" w:rsidRDefault="002A6DEA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39F9ADF" w14:textId="77777777" w:rsidR="002A6DEA" w:rsidRDefault="002A6DEA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Visit BBC </w:t>
                      </w:r>
                      <w:proofErr w:type="spellStart"/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Bitesize</w:t>
                      </w:r>
                      <w:proofErr w:type="spellEnd"/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– Drama page</w:t>
                      </w:r>
                    </w:p>
                    <w:p w14:paraId="4D054889" w14:textId="77777777" w:rsidR="002A6DEA" w:rsidRPr="00544980" w:rsidRDefault="002A6DEA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Visit AQA GCSE Drama </w:t>
                      </w:r>
                    </w:p>
                    <w:p w14:paraId="5EBC7C6B" w14:textId="77777777" w:rsidR="002A6DEA" w:rsidRPr="000E2C61" w:rsidRDefault="002A6DEA" w:rsidP="002A6DEA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D77F635" wp14:editId="2E2D41E5">
                <wp:simplePos x="0" y="0"/>
                <wp:positionH relativeFrom="margin">
                  <wp:align>left</wp:align>
                </wp:positionH>
                <wp:positionV relativeFrom="paragraph">
                  <wp:posOffset>497370</wp:posOffset>
                </wp:positionV>
                <wp:extent cx="3276600" cy="1113155"/>
                <wp:effectExtent l="0" t="0" r="1905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113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FF79A" w14:textId="77777777" w:rsidR="002A6DEA" w:rsidRDefault="002A6DEA" w:rsidP="002A6DEA"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727AA808" w14:textId="77777777" w:rsidR="002A6DEA" w:rsidRPr="00585C2F" w:rsidRDefault="002A6DEA" w:rsidP="002A6DEA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Staging configuration, </w:t>
                            </w:r>
                            <w:r>
                              <w:t>stage directions, characterisation, intentions, atmosphere, theatrical style, aside, monologue, duologue, dialogue, protagonist, an</w:t>
                            </w:r>
                            <w:r>
                              <w:t>tagonist, plot, interaction, reaction.</w:t>
                            </w:r>
                          </w:p>
                          <w:p w14:paraId="668D39FC" w14:textId="77777777" w:rsidR="002A6DEA" w:rsidRPr="001B37BC" w:rsidRDefault="002A6DEA" w:rsidP="002A6DEA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7F635" id="_x0000_s1030" type="#_x0000_t202" style="position:absolute;margin-left:0;margin-top:39.15pt;width:258pt;height:87.6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">
                <v:textbox>
                  <w:txbxContent>
                    <w:p w14:paraId="506FF79A" w14:textId="77777777" w:rsidR="002A6DEA" w:rsidRDefault="002A6DEA" w:rsidP="002A6DEA"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727AA808" w14:textId="77777777" w:rsidR="002A6DEA" w:rsidRPr="00585C2F" w:rsidRDefault="002A6DEA" w:rsidP="002A6DEA">
                      <w:pPr>
                        <w:rPr>
                          <w:b/>
                        </w:rPr>
                      </w:pPr>
                      <w:r>
                        <w:t xml:space="preserve">Staging configuration, </w:t>
                      </w:r>
                      <w:r>
                        <w:t>stage directions, characterisation, intentions, atmosphere, theatrical style, aside, monologue, duologue, dialogue, protagonist, an</w:t>
                      </w:r>
                      <w:r>
                        <w:t>tagonist, plot, interaction, reaction.</w:t>
                      </w:r>
                    </w:p>
                    <w:p w14:paraId="668D39FC" w14:textId="77777777" w:rsidR="002A6DEA" w:rsidRPr="001B37BC" w:rsidRDefault="002A6DEA" w:rsidP="002A6DEA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E9D511" w14:textId="77777777" w:rsidR="002A6DEA" w:rsidRDefault="002A6DEA" w:rsidP="002A6DEA"/>
    <w:bookmarkEnd w:id="0"/>
    <w:p w14:paraId="5D9FB2C8" w14:textId="77777777" w:rsidR="002A6DEA" w:rsidRDefault="002A6DEA" w:rsidP="002A6DEA"/>
    <w:p w14:paraId="529A990B" w14:textId="77777777" w:rsidR="002A6DEA" w:rsidRPr="001750F1" w:rsidRDefault="002A6DEA" w:rsidP="002A6DE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</w:p>
    <w:p w14:paraId="0FEE148A" w14:textId="77777777" w:rsidR="002A6DEA" w:rsidRDefault="002A6DEA" w:rsidP="002A6DEA"/>
    <w:p w14:paraId="3B96A7EF" w14:textId="77777777" w:rsidR="002A6DEA" w:rsidRDefault="002A6DEA" w:rsidP="002A6DEA"/>
    <w:p w14:paraId="1DB53F56" w14:textId="77777777" w:rsidR="00197EAD" w:rsidRDefault="00197EAD"/>
    <w:sectPr w:rsidR="00197EAD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61202"/>
    <w:multiLevelType w:val="hybridMultilevel"/>
    <w:tmpl w:val="15B8B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DEA"/>
    <w:rsid w:val="00197EAD"/>
    <w:rsid w:val="002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2011"/>
  <w15:chartTrackingRefBased/>
  <w15:docId w15:val="{58D00E57-2187-467E-B5D1-89D1D5D9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D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A6DEA"/>
  </w:style>
  <w:style w:type="character" w:customStyle="1" w:styleId="eop">
    <w:name w:val="eop"/>
    <w:basedOn w:val="DefaultParagraphFont"/>
    <w:rsid w:val="002A6DEA"/>
  </w:style>
  <w:style w:type="paragraph" w:customStyle="1" w:styleId="paragraph">
    <w:name w:val="paragraph"/>
    <w:basedOn w:val="Normal"/>
    <w:rsid w:val="002A6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A6DE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A6D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7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-views.tv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new-views.t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D30FB7-C24D-4DC9-8AB9-251C8E68B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FEE6A1-9EBA-4F2B-AE06-39CBC0EE86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33F042-93DB-4C58-8173-9F9282ACE095}">
  <ds:schemaRefs>
    <ds:schemaRef ds:uri="40c436a9-000f-42d8-b782-73e5cddedcac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86a65825-1d7f-4d1a-851b-817e472e971c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9DE2D3A3</Template>
  <TotalTime>6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2021-01-22T14:00:00Z</dcterms:created>
  <dcterms:modified xsi:type="dcterms:W3CDTF">2021-01-22T14:06:00Z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