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D67" w:rsidRPr="00F62083" w:rsidRDefault="000F5C48">
      <w:pPr>
        <w:rPr>
          <w:rFonts w:cstheme="minorHAnsi"/>
          <w:b/>
          <w:sz w:val="20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919D8C" wp14:editId="2055F647">
                <wp:simplePos x="0" y="0"/>
                <wp:positionH relativeFrom="column">
                  <wp:posOffset>2537460</wp:posOffset>
                </wp:positionH>
                <wp:positionV relativeFrom="paragraph">
                  <wp:posOffset>0</wp:posOffset>
                </wp:positionV>
                <wp:extent cx="2533650" cy="1501140"/>
                <wp:effectExtent l="0" t="0" r="19050" b="2286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50114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12FA1" w:rsidRDefault="00412FA1" w:rsidP="007B4F1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  <w:u w:val="single"/>
                              </w:rPr>
                              <w:t>Wider reading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412FA1" w:rsidRDefault="00412FA1" w:rsidP="0004630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Malala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Yousafzi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- I am Malala</w:t>
                            </w:r>
                          </w:p>
                          <w:p w:rsidR="00412FA1" w:rsidRPr="00046308" w:rsidRDefault="00412FA1" w:rsidP="0004630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Greta Thunberg – No One is Too Small to Make a Difference</w:t>
                            </w:r>
                          </w:p>
                          <w:p w:rsidR="00412FA1" w:rsidRDefault="00412FA1" w:rsidP="007B4F1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George Orwell – Down and Out in Paris and London</w:t>
                            </w:r>
                          </w:p>
                          <w:p w:rsidR="00412FA1" w:rsidRPr="000F5C48" w:rsidRDefault="00412FA1" w:rsidP="007B4F1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hyperlink r:id="rId5" w:history="1">
                              <w:r w:rsidRPr="005F119F">
                                <w:rPr>
                                  <w:rStyle w:val="Hyperlink"/>
                                  <w:rFonts w:asciiTheme="majorHAnsi" w:hAnsiTheme="majorHAnsi"/>
                                  <w:sz w:val="18"/>
                                  <w:szCs w:val="18"/>
                                </w:rPr>
                                <w:t>https://mocomi.com/learn/culture/speeches/</w:t>
                              </w:r>
                            </w:hyperlink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919D8C" id="Rounded Rectangle 3" o:spid="_x0000_s1026" style="position:absolute;margin-left:199.8pt;margin-top:0;width:199.5pt;height:11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" fillcolor="yellow" strokecolor="windowText" strokeweight="2pt">
                <v:fill opacity="10537f"/>
                <v:stroke opacity="19789f"/>
                <v:textbox>
                  <w:txbxContent>
                    <w:p w:rsidR="00412FA1" w:rsidRDefault="00412FA1" w:rsidP="007B4F1E">
                      <w:p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  <w:u w:val="single"/>
                        </w:rPr>
                        <w:t>Wider reading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:</w:t>
                      </w:r>
                    </w:p>
                    <w:p w:rsidR="00412FA1" w:rsidRDefault="00412FA1" w:rsidP="0004630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Malala </w:t>
                      </w:r>
                      <w:proofErr w:type="spellStart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Yousafzi</w:t>
                      </w:r>
                      <w:proofErr w:type="spellEnd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- I am Malala</w:t>
                      </w:r>
                    </w:p>
                    <w:p w:rsidR="00412FA1" w:rsidRPr="00046308" w:rsidRDefault="00412FA1" w:rsidP="0004630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Greta Thunberg – No One is Too Small to Make a Difference</w:t>
                      </w:r>
                    </w:p>
                    <w:p w:rsidR="00412FA1" w:rsidRDefault="00412FA1" w:rsidP="007B4F1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George Orwell – Down and Out in Paris and London</w:t>
                      </w:r>
                    </w:p>
                    <w:p w:rsidR="00412FA1" w:rsidRPr="000F5C48" w:rsidRDefault="00412FA1" w:rsidP="007B4F1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hyperlink r:id="rId6" w:history="1">
                        <w:r w:rsidRPr="005F119F">
                          <w:rPr>
                            <w:rStyle w:val="Hyperlink"/>
                            <w:rFonts w:asciiTheme="majorHAnsi" w:hAnsiTheme="majorHAnsi"/>
                            <w:sz w:val="18"/>
                            <w:szCs w:val="18"/>
                          </w:rPr>
                          <w:t>https://mocomi.com/learn/culture/speeches/</w:t>
                        </w:r>
                      </w:hyperlink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831988" w:rsidRPr="00831988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337AFC" wp14:editId="3801D4CA">
                <wp:simplePos x="0" y="0"/>
                <wp:positionH relativeFrom="margin">
                  <wp:posOffset>-86650</wp:posOffset>
                </wp:positionH>
                <wp:positionV relativeFrom="paragraph">
                  <wp:posOffset>283009</wp:posOffset>
                </wp:positionV>
                <wp:extent cx="2453833" cy="462987"/>
                <wp:effectExtent l="0" t="0" r="22860" b="1333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3833" cy="462987"/>
                        </a:xfrm>
                        <a:prstGeom prst="roundRect">
                          <a:avLst/>
                        </a:prstGeom>
                        <a:solidFill>
                          <a:srgbClr val="FFCC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12FA1" w:rsidRPr="00187C91" w:rsidRDefault="00412FA1" w:rsidP="00DE522B">
                            <w:pPr>
                              <w:spacing w:line="24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Big question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–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337AFC" id="Rounded Rectangle 12" o:spid="_x0000_s1027" style="position:absolute;margin-left:-6.8pt;margin-top:22.3pt;width:193.2pt;height:36.4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" fillcolor="#fcf" strokecolor="windowText" strokeweight="2pt">
                <v:fill opacity="10537f"/>
                <v:stroke opacity="19789f"/>
                <v:textbox>
                  <w:txbxContent>
                    <w:p w:rsidR="00412FA1" w:rsidRPr="00187C91" w:rsidRDefault="00412FA1" w:rsidP="00DE522B">
                      <w:pPr>
                        <w:spacing w:line="240" w:lineRule="auto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Big question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–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77D67" w:rsidRPr="00F62083">
        <w:rPr>
          <w:rFonts w:cstheme="minorHAnsi"/>
          <w:b/>
          <w:sz w:val="20"/>
          <w:szCs w:val="18"/>
          <w:u w:val="single"/>
        </w:rPr>
        <w:t xml:space="preserve">Year </w:t>
      </w:r>
      <w:r w:rsidR="00365B9C">
        <w:rPr>
          <w:rFonts w:cstheme="minorHAnsi"/>
          <w:b/>
          <w:sz w:val="20"/>
          <w:szCs w:val="18"/>
          <w:u w:val="single"/>
        </w:rPr>
        <w:t>7</w:t>
      </w:r>
      <w:r w:rsidR="00F77D67" w:rsidRPr="00F62083">
        <w:rPr>
          <w:rFonts w:cstheme="minorHAnsi"/>
          <w:b/>
          <w:sz w:val="20"/>
          <w:szCs w:val="18"/>
          <w:u w:val="single"/>
        </w:rPr>
        <w:t xml:space="preserve"> </w:t>
      </w:r>
      <w:r w:rsidR="00F77D67" w:rsidRPr="00365B9C">
        <w:rPr>
          <w:rFonts w:cstheme="minorHAnsi"/>
          <w:b/>
          <w:sz w:val="20"/>
          <w:szCs w:val="18"/>
          <w:u w:val="single"/>
        </w:rPr>
        <w:t xml:space="preserve">– </w:t>
      </w:r>
      <w:r w:rsidR="00082441">
        <w:rPr>
          <w:rFonts w:cstheme="minorHAnsi"/>
          <w:b/>
          <w:sz w:val="20"/>
          <w:szCs w:val="18"/>
          <w:u w:val="single"/>
        </w:rPr>
        <w:t>Writing to present a viewpoint</w:t>
      </w:r>
    </w:p>
    <w:p w:rsidR="00F62083" w:rsidRDefault="00B70D7F">
      <w:pPr>
        <w:rPr>
          <w:rFonts w:cstheme="minorHAnsi"/>
          <w:b/>
          <w:sz w:val="18"/>
          <w:szCs w:val="18"/>
          <w:u w:val="single"/>
        </w:rPr>
      </w:pPr>
      <w:r w:rsidRPr="00F62083">
        <w:rPr>
          <w:rFonts w:cstheme="minorHAnsi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BA31F1" wp14:editId="561AE848">
                <wp:simplePos x="0" y="0"/>
                <wp:positionH relativeFrom="column">
                  <wp:posOffset>5257800</wp:posOffset>
                </wp:positionH>
                <wp:positionV relativeFrom="paragraph">
                  <wp:posOffset>8890</wp:posOffset>
                </wp:positionV>
                <wp:extent cx="4584700" cy="2105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2105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15294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12FA1" w:rsidRDefault="00412FA1" w:rsidP="00B70D7F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Key terms</w:t>
                            </w:r>
                            <w:r w:rsidRPr="00F62083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</w:p>
                          <w:p w:rsidR="00412FA1" w:rsidRPr="00B70D7F" w:rsidRDefault="00412FA1" w:rsidP="00B70D7F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70D7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Rhetorical devices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, including:</w:t>
                            </w:r>
                          </w:p>
                          <w:p w:rsidR="00412FA1" w:rsidRPr="008E6338" w:rsidRDefault="00412FA1" w:rsidP="003658F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70D7F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Antithesis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Pr="00B70D7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an oppo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sition or contrast of ideas e.g</w:t>
                            </w:r>
                            <w:r w:rsidRPr="003658FA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>. “I have the body of a weak and feeble woman, but I have the heart and stomach of a king,”</w:t>
                            </w:r>
                          </w:p>
                          <w:p w:rsidR="00412FA1" w:rsidRPr="008E6338" w:rsidRDefault="00412FA1" w:rsidP="00B70D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70D7F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Imperatives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– use of the command form of a verb e.g</w:t>
                            </w:r>
                            <w:r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>. “Ask not what your country can do for you…</w:t>
                            </w:r>
                            <w:r w:rsidRPr="00B70D7F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  <w:p w:rsidR="00412FA1" w:rsidRPr="00B70D7F" w:rsidRDefault="00412FA1" w:rsidP="00B70D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70D7F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Rhetorical questions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– when a question is asked for dramatic effect rather than to seek an answer e.g. </w:t>
                            </w:r>
                            <w:r w:rsidRPr="00B70D7F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>“How long must we wait before they listen?”</w:t>
                            </w:r>
                          </w:p>
                          <w:p w:rsidR="00412FA1" w:rsidRPr="00B70D7F" w:rsidRDefault="00412FA1" w:rsidP="00B70D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 w:rsidRPr="00B70D7F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Triplets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– using</w:t>
                            </w:r>
                            <w:r w:rsidRPr="00B70D7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a series of three parallel words, phrases, 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or clauses for impact e.g. </w:t>
                            </w:r>
                            <w:r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>“Life, liberty and the pursuit of happiness”</w:t>
                            </w:r>
                          </w:p>
                          <w:p w:rsidR="00412FA1" w:rsidRPr="003658FA" w:rsidRDefault="00412FA1" w:rsidP="00B70D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 w:rsidRPr="003658FA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Personal pronouns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– using I/ you/ we to engage the reader/ listener</w:t>
                            </w:r>
                          </w:p>
                          <w:p w:rsidR="00412FA1" w:rsidRDefault="00412FA1" w:rsidP="00B70D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Emotive language</w:t>
                            </w:r>
                          </w:p>
                          <w:p w:rsidR="00412FA1" w:rsidRDefault="00412FA1" w:rsidP="00B70D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Direct address</w:t>
                            </w:r>
                          </w:p>
                          <w:p w:rsidR="00412FA1" w:rsidRPr="00B70D7F" w:rsidRDefault="00412FA1" w:rsidP="00B70D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Counter-argument</w:t>
                            </w:r>
                          </w:p>
                          <w:p w:rsidR="00412FA1" w:rsidRPr="00F77D67" w:rsidRDefault="00412FA1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BA31F1" id="Rounded Rectangle 6" o:spid="_x0000_s1028" style="position:absolute;margin-left:414pt;margin-top:.7pt;width:361pt;height:16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" fillcolor="#cf3" strokecolor="windowText" strokeweight="2pt">
                <v:fill opacity="10023f"/>
                <v:stroke opacity="19789f"/>
                <v:textbox>
                  <w:txbxContent>
                    <w:p w:rsidR="00412FA1" w:rsidRDefault="00412FA1" w:rsidP="00B70D7F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Key terms</w:t>
                      </w:r>
                      <w:r w:rsidRPr="00F62083"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:</w:t>
                      </w:r>
                    </w:p>
                    <w:p w:rsidR="00412FA1" w:rsidRPr="00B70D7F" w:rsidRDefault="00412FA1" w:rsidP="00B70D7F">
                      <w:p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  <w:u w:val="single"/>
                        </w:rPr>
                      </w:pPr>
                      <w:r w:rsidRPr="00B70D7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Rhetorical devices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, including:</w:t>
                      </w:r>
                    </w:p>
                    <w:p w:rsidR="00412FA1" w:rsidRPr="008E6338" w:rsidRDefault="00412FA1" w:rsidP="003658F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  <w:u w:val="single"/>
                        </w:rPr>
                      </w:pPr>
                      <w:r w:rsidRPr="00B70D7F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Antithesis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– </w:t>
                      </w:r>
                      <w:r w:rsidRPr="00B70D7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an oppo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sition or contrast of ideas e.g</w:t>
                      </w:r>
                      <w:r w:rsidRPr="003658FA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>. “I have the body of a weak and feeble woman, but I have the heart and stomach of a king,”</w:t>
                      </w:r>
                    </w:p>
                    <w:p w:rsidR="00412FA1" w:rsidRPr="008E6338" w:rsidRDefault="00412FA1" w:rsidP="00B70D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  <w:u w:val="single"/>
                        </w:rPr>
                      </w:pPr>
                      <w:r w:rsidRPr="00B70D7F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Imperatives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– use of the command form of a verb e.g</w:t>
                      </w:r>
                      <w:r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>. “Ask not what your country can do for you…</w:t>
                      </w:r>
                      <w:r w:rsidRPr="00B70D7F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>”</w:t>
                      </w:r>
                    </w:p>
                    <w:p w:rsidR="00412FA1" w:rsidRPr="00B70D7F" w:rsidRDefault="00412FA1" w:rsidP="00B70D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  <w:u w:val="single"/>
                        </w:rPr>
                      </w:pPr>
                      <w:r w:rsidRPr="00B70D7F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Rhetorical questions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– when a question is asked for dramatic effect rather than to seek an answer e.g. </w:t>
                      </w:r>
                      <w:r w:rsidRPr="00B70D7F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>“How long must we wait before they listen?”</w:t>
                      </w:r>
                    </w:p>
                    <w:p w:rsidR="00412FA1" w:rsidRPr="00B70D7F" w:rsidRDefault="00412FA1" w:rsidP="00B70D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 w:rsidRPr="00B70D7F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Triplets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– using</w:t>
                      </w:r>
                      <w:r w:rsidRPr="00B70D7F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a series of three parallel words, phrases, 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or clauses for impact e.g. </w:t>
                      </w:r>
                      <w:r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>“Life, liberty and the pursuit of happiness”</w:t>
                      </w:r>
                    </w:p>
                    <w:p w:rsidR="00412FA1" w:rsidRPr="003658FA" w:rsidRDefault="00412FA1" w:rsidP="00B70D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 w:rsidRPr="003658FA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Personal pronouns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– using I/ you/ we to engage the reader/ listener</w:t>
                      </w:r>
                    </w:p>
                    <w:p w:rsidR="00412FA1" w:rsidRDefault="00412FA1" w:rsidP="00B70D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Emotive language</w:t>
                      </w:r>
                    </w:p>
                    <w:p w:rsidR="00412FA1" w:rsidRDefault="00412FA1" w:rsidP="00B70D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Direct address</w:t>
                      </w:r>
                    </w:p>
                    <w:p w:rsidR="00412FA1" w:rsidRPr="00B70D7F" w:rsidRDefault="00412FA1" w:rsidP="00B70D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Counter-argument</w:t>
                      </w:r>
                    </w:p>
                    <w:p w:rsidR="00412FA1" w:rsidRPr="00F77D67" w:rsidRDefault="00412FA1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62083" w:rsidRPr="00F62083" w:rsidRDefault="00831988" w:rsidP="00F62083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4F67B7" wp14:editId="7B4AA7F3">
                <wp:simplePos x="0" y="0"/>
                <wp:positionH relativeFrom="column">
                  <wp:posOffset>-120449</wp:posOffset>
                </wp:positionH>
                <wp:positionV relativeFrom="paragraph">
                  <wp:posOffset>248551</wp:posOffset>
                </wp:positionV>
                <wp:extent cx="2533650" cy="1628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628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2FA1" w:rsidRPr="0043570C" w:rsidRDefault="00412FA1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412FA1" w:rsidRPr="00187C91" w:rsidRDefault="00412FA1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Link to NC</w:t>
                            </w: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Reading (non-fiction)/ writing for a range of purposes including argument</w:t>
                            </w:r>
                          </w:p>
                          <w:p w:rsidR="00412FA1" w:rsidRPr="007B4F1E" w:rsidRDefault="00412FA1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Writing assessment </w:t>
                            </w:r>
                          </w:p>
                          <w:p w:rsidR="00412FA1" w:rsidRPr="007B4F1E" w:rsidRDefault="00412FA1" w:rsidP="00F77D67">
                            <w:pPr>
                              <w:spacing w:line="240" w:lineRule="auto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Assessment task</w:t>
                            </w: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Formal letter putting forward a view point on a topical issue</w:t>
                            </w:r>
                          </w:p>
                          <w:p w:rsidR="00412FA1" w:rsidRPr="00F77D67" w:rsidRDefault="00412FA1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9" style="position:absolute;margin-left:-9.5pt;margin-top:19.55pt;width:199.5pt;height:12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412FA1" w:rsidRPr="0043570C" w:rsidRDefault="00412FA1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412FA1" w:rsidRPr="00187C91" w:rsidRDefault="00412FA1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Link to NC</w:t>
                      </w: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Reading (non-fiction)/ writing for a range of purposes including argument</w:t>
                      </w:r>
                    </w:p>
                    <w:p w:rsidR="00412FA1" w:rsidRPr="007B4F1E" w:rsidRDefault="00412FA1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Writing assessment </w:t>
                      </w:r>
                    </w:p>
                    <w:p w:rsidR="00412FA1" w:rsidRPr="007B4F1E" w:rsidRDefault="00412FA1" w:rsidP="00F77D67">
                      <w:pPr>
                        <w:spacing w:line="240" w:lineRule="auto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Assessment task</w:t>
                      </w: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Formal letter putting forward a view point on a topical issue</w:t>
                      </w:r>
                    </w:p>
                    <w:p w:rsidR="00412FA1" w:rsidRPr="00F77D67" w:rsidRDefault="00412FA1" w:rsidP="00F77D67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62083" w:rsidRPr="00F62083" w:rsidRDefault="00F62083" w:rsidP="00F62083">
      <w:pPr>
        <w:rPr>
          <w:rFonts w:cstheme="minorHAnsi"/>
          <w:sz w:val="18"/>
          <w:szCs w:val="18"/>
        </w:rPr>
      </w:pPr>
    </w:p>
    <w:p w:rsidR="00F62083" w:rsidRPr="00F62083" w:rsidRDefault="00F62083" w:rsidP="00F62083">
      <w:pPr>
        <w:rPr>
          <w:rFonts w:cstheme="minorHAnsi"/>
          <w:sz w:val="18"/>
          <w:szCs w:val="18"/>
        </w:rPr>
      </w:pPr>
    </w:p>
    <w:p w:rsidR="00F62083" w:rsidRDefault="000F5C48" w:rsidP="00F62083">
      <w:pPr>
        <w:rPr>
          <w:rFonts w:cstheme="minorHAnsi"/>
          <w:sz w:val="18"/>
          <w:szCs w:val="18"/>
        </w:rPr>
      </w:pPr>
      <w:r w:rsidRPr="00F62083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96A30C" wp14:editId="78F9D3FB">
                <wp:simplePos x="0" y="0"/>
                <wp:positionH relativeFrom="column">
                  <wp:posOffset>2575560</wp:posOffset>
                </wp:positionH>
                <wp:positionV relativeFrom="paragraph">
                  <wp:posOffset>152400</wp:posOffset>
                </wp:positionV>
                <wp:extent cx="2505075" cy="859155"/>
                <wp:effectExtent l="0" t="0" r="28575" b="1714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859155"/>
                        </a:xfrm>
                        <a:prstGeom prst="roundRect">
                          <a:avLst/>
                        </a:prstGeom>
                        <a:solidFill>
                          <a:srgbClr val="4F81BD">
                            <a:lumMod val="60000"/>
                            <a:lumOff val="40000"/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12FA1" w:rsidRDefault="00412FA1" w:rsidP="007B4F1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Stretch and Challenge:</w:t>
                            </w:r>
                          </w:p>
                          <w:p w:rsidR="00412FA1" w:rsidRPr="00911DBE" w:rsidRDefault="00412FA1" w:rsidP="007B4F1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>Script and produce a short video highlighting a particular issue you feel strongly about.</w:t>
                            </w:r>
                          </w:p>
                          <w:p w:rsidR="00412FA1" w:rsidRPr="00CC0DB6" w:rsidRDefault="00412FA1" w:rsidP="007B4F1E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Theme="majorHAnsi" w:hAnsiTheme="majorHAnsi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:rsidR="00412FA1" w:rsidRPr="00187C91" w:rsidRDefault="00412FA1" w:rsidP="007B4F1E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412FA1" w:rsidRPr="00187C91" w:rsidRDefault="00412FA1" w:rsidP="007B4F1E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96A30C" id="Rounded Rectangle 10" o:spid="_x0000_s1030" style="position:absolute;margin-left:202.8pt;margin-top:12pt;width:197.25pt;height:67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" fillcolor="#95b3d7" strokecolor="windowText" strokeweight="2pt">
                <v:fill opacity="10537f"/>
                <v:stroke opacity="19789f"/>
                <v:textbox>
                  <w:txbxContent>
                    <w:p w:rsidR="00412FA1" w:rsidRDefault="00412FA1" w:rsidP="007B4F1E">
                      <w:p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Stretch and Challenge:</w:t>
                      </w:r>
                    </w:p>
                    <w:p w:rsidR="00412FA1" w:rsidRPr="00911DBE" w:rsidRDefault="00412FA1" w:rsidP="007B4F1E">
                      <w:p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7"/>
                          <w:szCs w:val="17"/>
                        </w:rPr>
                        <w:t>Script and produce a short video highlighting a particular issue you feel strongly about.</w:t>
                      </w:r>
                    </w:p>
                    <w:p w:rsidR="00412FA1" w:rsidRPr="00CC0DB6" w:rsidRDefault="00412FA1" w:rsidP="007B4F1E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Theme="majorHAnsi" w:hAnsiTheme="majorHAnsi"/>
                          <w:color w:val="0070C0"/>
                          <w:sz w:val="18"/>
                          <w:szCs w:val="18"/>
                        </w:rPr>
                      </w:pPr>
                    </w:p>
                    <w:p w:rsidR="00412FA1" w:rsidRPr="00187C91" w:rsidRDefault="00412FA1" w:rsidP="007B4F1E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412FA1" w:rsidRPr="00187C91" w:rsidRDefault="00412FA1" w:rsidP="007B4F1E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77D67" w:rsidRPr="00F62083" w:rsidRDefault="00B70D7F" w:rsidP="00F62083">
      <w:pPr>
        <w:jc w:val="center"/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FD7511" wp14:editId="4D80DDCC">
                <wp:simplePos x="0" y="0"/>
                <wp:positionH relativeFrom="column">
                  <wp:posOffset>5276850</wp:posOffset>
                </wp:positionH>
                <wp:positionV relativeFrom="paragraph">
                  <wp:posOffset>848361</wp:posOffset>
                </wp:positionV>
                <wp:extent cx="4584700" cy="2095500"/>
                <wp:effectExtent l="0" t="0" r="2540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2095500"/>
                        </a:xfrm>
                        <a:prstGeom prst="roundRect">
                          <a:avLst/>
                        </a:prstGeom>
                        <a:solidFill>
                          <a:srgbClr val="FF00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12FA1" w:rsidRDefault="00412FA1" w:rsidP="00B70D7F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tasks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573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098"/>
                              <w:gridCol w:w="1475"/>
                            </w:tblGrid>
                            <w:tr w:rsidR="00412FA1" w:rsidTr="007B4F1E">
                              <w:tc>
                                <w:tcPr>
                                  <w:tcW w:w="5098" w:type="dxa"/>
                                  <w:shd w:val="clear" w:color="auto" w:fill="E5B8B7" w:themeFill="accent2" w:themeFillTint="66"/>
                                </w:tcPr>
                                <w:p w:rsidR="00412FA1" w:rsidRPr="003E5F52" w:rsidRDefault="00412FA1" w:rsidP="00B70D7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  <w:shd w:val="clear" w:color="auto" w:fill="E5B8B7" w:themeFill="accent2" w:themeFillTint="66"/>
                                </w:tcPr>
                                <w:p w:rsidR="00412FA1" w:rsidRPr="003E5F52" w:rsidRDefault="00412FA1" w:rsidP="00B70D7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Assessment</w:t>
                                  </w:r>
                                </w:p>
                              </w:tc>
                            </w:tr>
                            <w:tr w:rsidR="00412FA1" w:rsidTr="00B70D7F">
                              <w:tc>
                                <w:tcPr>
                                  <w:tcW w:w="5098" w:type="dxa"/>
                                </w:tcPr>
                                <w:p w:rsidR="00412FA1" w:rsidRPr="003E5F52" w:rsidRDefault="00412FA1" w:rsidP="00B70D7F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Analyse persuasive techniques used in Malala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Yousafzi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UN speech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</w:tcPr>
                                <w:p w:rsidR="00412FA1" w:rsidRPr="003E5F52" w:rsidRDefault="00412FA1" w:rsidP="00B70D7F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Self-assessed</w:t>
                                  </w:r>
                                </w:p>
                              </w:tc>
                            </w:tr>
                            <w:tr w:rsidR="00412FA1" w:rsidTr="00B70D7F">
                              <w:tc>
                                <w:tcPr>
                                  <w:tcW w:w="5098" w:type="dxa"/>
                                </w:tcPr>
                                <w:p w:rsidR="00412FA1" w:rsidRPr="003E5F52" w:rsidRDefault="00412FA1" w:rsidP="00B70D7F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Produce copy for a charity advertisement using a range of persuasive techniques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</w:tcPr>
                                <w:p w:rsidR="00412FA1" w:rsidRPr="003E5F52" w:rsidRDefault="00412FA1" w:rsidP="00B70D7F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Self-assessed</w:t>
                                  </w:r>
                                </w:p>
                              </w:tc>
                            </w:tr>
                            <w:tr w:rsidR="00412FA1" w:rsidTr="00B70D7F">
                              <w:tc>
                                <w:tcPr>
                                  <w:tcW w:w="5098" w:type="dxa"/>
                                </w:tcPr>
                                <w:p w:rsidR="00412FA1" w:rsidRPr="003E5F52" w:rsidRDefault="00412FA1" w:rsidP="00B70D7F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Practice assessment - write a magazine article highlighting the problem of plastic pollution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</w:tcPr>
                                <w:p w:rsidR="00412FA1" w:rsidRPr="003E5F52" w:rsidRDefault="00412FA1" w:rsidP="00B70D7F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412FA1" w:rsidTr="00B70D7F">
                              <w:tc>
                                <w:tcPr>
                                  <w:tcW w:w="5098" w:type="dxa"/>
                                </w:tcPr>
                                <w:p w:rsidR="00412FA1" w:rsidRPr="003E5F52" w:rsidRDefault="00412FA1" w:rsidP="00B70D7F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Final assessment – write a letter to the Editor putting forward your views on an issue you feel strongly about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</w:tcPr>
                                <w:p w:rsidR="00412FA1" w:rsidRDefault="00412FA1" w:rsidP="00B70D7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  <w:p w:rsidR="00412FA1" w:rsidRPr="003E5F52" w:rsidRDefault="00412FA1" w:rsidP="00B70D7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12FA1" w:rsidRPr="003E5F52" w:rsidRDefault="00412FA1" w:rsidP="00B70D7F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FD7511" id="Rounded Rectangle 5" o:spid="_x0000_s1031" style="position:absolute;left:0;text-align:left;margin-left:415.5pt;margin-top:66.8pt;width:361pt;height:1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" fillcolor="red" strokecolor="windowText" strokeweight="2pt">
                <v:fill opacity="10537f"/>
                <v:stroke opacity="19789f"/>
                <v:textbox>
                  <w:txbxContent>
                    <w:p w:rsidR="00412FA1" w:rsidRDefault="00412FA1" w:rsidP="00B70D7F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tasks to be completed by all Year 7 classes:</w:t>
                      </w:r>
                    </w:p>
                    <w:tbl>
                      <w:tblPr>
                        <w:tblStyle w:val="TableGrid"/>
                        <w:tblW w:w="6573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098"/>
                        <w:gridCol w:w="1475"/>
                      </w:tblGrid>
                      <w:tr w:rsidR="00412FA1" w:rsidTr="007B4F1E">
                        <w:tc>
                          <w:tcPr>
                            <w:tcW w:w="5098" w:type="dxa"/>
                            <w:shd w:val="clear" w:color="auto" w:fill="E5B8B7" w:themeFill="accent2" w:themeFillTint="66"/>
                          </w:tcPr>
                          <w:p w:rsidR="00412FA1" w:rsidRPr="003E5F52" w:rsidRDefault="00412FA1" w:rsidP="00B70D7F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475" w:type="dxa"/>
                            <w:shd w:val="clear" w:color="auto" w:fill="E5B8B7" w:themeFill="accent2" w:themeFillTint="66"/>
                          </w:tcPr>
                          <w:p w:rsidR="00412FA1" w:rsidRPr="003E5F52" w:rsidRDefault="00412FA1" w:rsidP="00B70D7F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Assessment</w:t>
                            </w:r>
                          </w:p>
                        </w:tc>
                      </w:tr>
                      <w:tr w:rsidR="00412FA1" w:rsidTr="00B70D7F">
                        <w:tc>
                          <w:tcPr>
                            <w:tcW w:w="5098" w:type="dxa"/>
                          </w:tcPr>
                          <w:p w:rsidR="00412FA1" w:rsidRPr="003E5F52" w:rsidRDefault="00412FA1" w:rsidP="00B70D7F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Analyse persuasive techniques used in Malala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Yousafzi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UN speech</w:t>
                            </w:r>
                          </w:p>
                        </w:tc>
                        <w:tc>
                          <w:tcPr>
                            <w:tcW w:w="1475" w:type="dxa"/>
                          </w:tcPr>
                          <w:p w:rsidR="00412FA1" w:rsidRPr="003E5F52" w:rsidRDefault="00412FA1" w:rsidP="00B70D7F">
                            <w:pPr>
                              <w:spacing w:line="360" w:lineRule="auto"/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Self-assessed</w:t>
                            </w:r>
                          </w:p>
                        </w:tc>
                      </w:tr>
                      <w:tr w:rsidR="00412FA1" w:rsidTr="00B70D7F">
                        <w:tc>
                          <w:tcPr>
                            <w:tcW w:w="5098" w:type="dxa"/>
                          </w:tcPr>
                          <w:p w:rsidR="00412FA1" w:rsidRPr="003E5F52" w:rsidRDefault="00412FA1" w:rsidP="00B70D7F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Produce copy for a charity advertisement using a range of persuasive techniques</w:t>
                            </w:r>
                          </w:p>
                        </w:tc>
                        <w:tc>
                          <w:tcPr>
                            <w:tcW w:w="1475" w:type="dxa"/>
                          </w:tcPr>
                          <w:p w:rsidR="00412FA1" w:rsidRPr="003E5F52" w:rsidRDefault="00412FA1" w:rsidP="00B70D7F">
                            <w:pPr>
                              <w:spacing w:line="360" w:lineRule="auto"/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Self-assessed</w:t>
                            </w:r>
                          </w:p>
                        </w:tc>
                      </w:tr>
                      <w:tr w:rsidR="00412FA1" w:rsidTr="00B70D7F">
                        <w:tc>
                          <w:tcPr>
                            <w:tcW w:w="5098" w:type="dxa"/>
                          </w:tcPr>
                          <w:p w:rsidR="00412FA1" w:rsidRPr="003E5F52" w:rsidRDefault="00412FA1" w:rsidP="00B70D7F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Practice assessment - write a magazine article highlighting the problem of plastic pollution</w:t>
                            </w:r>
                          </w:p>
                        </w:tc>
                        <w:tc>
                          <w:tcPr>
                            <w:tcW w:w="1475" w:type="dxa"/>
                          </w:tcPr>
                          <w:p w:rsidR="00412FA1" w:rsidRPr="003E5F52" w:rsidRDefault="00412FA1" w:rsidP="00B70D7F">
                            <w:pPr>
                              <w:spacing w:line="360" w:lineRule="auto"/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412FA1" w:rsidTr="00B70D7F">
                        <w:tc>
                          <w:tcPr>
                            <w:tcW w:w="5098" w:type="dxa"/>
                          </w:tcPr>
                          <w:p w:rsidR="00412FA1" w:rsidRPr="003E5F52" w:rsidRDefault="00412FA1" w:rsidP="00B70D7F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Final assessment – write a letter to the Editor putting forward your views on an issue you feel strongly about</w:t>
                            </w:r>
                          </w:p>
                        </w:tc>
                        <w:tc>
                          <w:tcPr>
                            <w:tcW w:w="1475" w:type="dxa"/>
                          </w:tcPr>
                          <w:p w:rsidR="00412FA1" w:rsidRDefault="00412FA1" w:rsidP="00B70D7F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  <w:p w:rsidR="00412FA1" w:rsidRPr="003E5F52" w:rsidRDefault="00412FA1" w:rsidP="00B70D7F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412FA1" w:rsidRPr="003E5F52" w:rsidRDefault="00412FA1" w:rsidP="00B70D7F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31988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B72F5D" wp14:editId="7AA0F87F">
                <wp:simplePos x="0" y="0"/>
                <wp:positionH relativeFrom="column">
                  <wp:posOffset>-190500</wp:posOffset>
                </wp:positionH>
                <wp:positionV relativeFrom="paragraph">
                  <wp:posOffset>895961</wp:posOffset>
                </wp:positionV>
                <wp:extent cx="5305425" cy="3136739"/>
                <wp:effectExtent l="0" t="0" r="28575" b="2603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3136739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2FA1" w:rsidRPr="003148BA" w:rsidRDefault="00412FA1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skills:</w:t>
                            </w:r>
                            <w:r w:rsidRPr="003148B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963"/>
                              <w:gridCol w:w="1408"/>
                              <w:gridCol w:w="1408"/>
                              <w:gridCol w:w="1409"/>
                            </w:tblGrid>
                            <w:tr w:rsidR="00412FA1" w:rsidRPr="003148BA" w:rsidTr="00365B9C">
                              <w:trPr>
                                <w:trHeight w:val="530"/>
                              </w:trPr>
                              <w:tc>
                                <w:tcPr>
                                  <w:tcW w:w="2963" w:type="dxa"/>
                                </w:tcPr>
                                <w:p w:rsidR="00412FA1" w:rsidRPr="003148BA" w:rsidRDefault="00412FA1" w:rsidP="007B4F1E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You will be able to: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43570C" w:rsidRDefault="00412FA1" w:rsidP="007B4F1E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Not yet confident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43570C" w:rsidRDefault="00412FA1" w:rsidP="007B4F1E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Quite confident</w:t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:rsidR="00412FA1" w:rsidRPr="003148BA" w:rsidRDefault="00412FA1" w:rsidP="007B4F1E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Really confident</w:t>
                                  </w:r>
                                </w:p>
                              </w:tc>
                            </w:tr>
                            <w:tr w:rsidR="00412FA1" w:rsidRPr="003148BA" w:rsidTr="00082441">
                              <w:trPr>
                                <w:trHeight w:val="480"/>
                              </w:trPr>
                              <w:tc>
                                <w:tcPr>
                                  <w:tcW w:w="2963" w:type="dxa"/>
                                </w:tcPr>
                                <w:p w:rsidR="00412FA1" w:rsidRPr="00365B9C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Recognise and use the conventions of different non-fiction texts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3148BA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43570C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:rsidR="00412FA1" w:rsidRPr="003148BA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412FA1" w:rsidRPr="003148BA" w:rsidTr="00082441">
                              <w:trPr>
                                <w:trHeight w:val="495"/>
                              </w:trPr>
                              <w:tc>
                                <w:tcPr>
                                  <w:tcW w:w="2963" w:type="dxa"/>
                                </w:tcPr>
                                <w:p w:rsidR="00412FA1" w:rsidRPr="00365B9C" w:rsidRDefault="00412FA1" w:rsidP="00B70D7F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65B9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Recognise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a range of persuasive techniques and comment on effects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3148BA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43570C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:rsidR="00412FA1" w:rsidRPr="003148BA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412FA1" w:rsidRPr="003148BA" w:rsidTr="00082441">
                              <w:trPr>
                                <w:trHeight w:val="405"/>
                              </w:trPr>
                              <w:tc>
                                <w:tcPr>
                                  <w:tcW w:w="2963" w:type="dxa"/>
                                </w:tcPr>
                                <w:p w:rsidR="00412FA1" w:rsidRPr="00365B9C" w:rsidRDefault="00412FA1" w:rsidP="00B70D7F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Structure and organise ideas to form coherent argument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3148BA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43570C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:rsidR="00412FA1" w:rsidRPr="003148BA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412FA1" w:rsidRPr="003148BA" w:rsidTr="00082441">
                              <w:trPr>
                                <w:trHeight w:val="480"/>
                              </w:trPr>
                              <w:tc>
                                <w:tcPr>
                                  <w:tcW w:w="2963" w:type="dxa"/>
                                </w:tcPr>
                                <w:p w:rsidR="00412FA1" w:rsidRPr="00365B9C" w:rsidRDefault="00412FA1" w:rsidP="00B70D7F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Use paragraphs effectively to develop points in detail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3148BA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43570C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:rsidR="00412FA1" w:rsidRPr="003148BA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412FA1" w:rsidRPr="003148BA" w:rsidTr="00082441">
                              <w:trPr>
                                <w:trHeight w:val="480"/>
                              </w:trPr>
                              <w:tc>
                                <w:tcPr>
                                  <w:tcW w:w="2963" w:type="dxa"/>
                                </w:tcPr>
                                <w:p w:rsidR="00412FA1" w:rsidRPr="00365B9C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Use a range of vocabulary to create an impact on the reader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3148BA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43570C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:rsidR="00412FA1" w:rsidRPr="003148BA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412FA1" w:rsidRPr="003148BA" w:rsidTr="00082441">
                              <w:trPr>
                                <w:trHeight w:val="480"/>
                              </w:trPr>
                              <w:tc>
                                <w:tcPr>
                                  <w:tcW w:w="2963" w:type="dxa"/>
                                </w:tcPr>
                                <w:p w:rsidR="00412FA1" w:rsidRPr="00365B9C" w:rsidRDefault="00412FA1" w:rsidP="00B70D7F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3148BA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</w:tcPr>
                                <w:p w:rsidR="00412FA1" w:rsidRPr="0043570C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:rsidR="00412FA1" w:rsidRPr="003148BA" w:rsidRDefault="00412FA1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12FA1" w:rsidRPr="003148BA" w:rsidRDefault="00412FA1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72F5D" id="Rounded Rectangle 2" o:spid="_x0000_s1032" style="position:absolute;left:0;text-align:left;margin-left:-15pt;margin-top:70.55pt;width:417.75pt;height:24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" fillcolor="#cf6" strokecolor="black [3213]" strokeweight="2pt">
                <v:fill opacity="43947f"/>
                <v:stroke opacity="19789f"/>
                <v:textbox>
                  <w:txbxContent>
                    <w:p w:rsidR="00412FA1" w:rsidRPr="003148BA" w:rsidRDefault="00412FA1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skills:</w:t>
                      </w:r>
                      <w:r w:rsidRPr="003148BA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963"/>
                        <w:gridCol w:w="1408"/>
                        <w:gridCol w:w="1408"/>
                        <w:gridCol w:w="1409"/>
                      </w:tblGrid>
                      <w:tr w:rsidR="00412FA1" w:rsidRPr="003148BA" w:rsidTr="00365B9C">
                        <w:trPr>
                          <w:trHeight w:val="530"/>
                        </w:trPr>
                        <w:tc>
                          <w:tcPr>
                            <w:tcW w:w="2963" w:type="dxa"/>
                          </w:tcPr>
                          <w:p w:rsidR="00412FA1" w:rsidRPr="003148BA" w:rsidRDefault="00412FA1" w:rsidP="007B4F1E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You will be able to:</w:t>
                            </w: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43570C" w:rsidRDefault="00412FA1" w:rsidP="007B4F1E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Not yet confident</w:t>
                            </w: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43570C" w:rsidRDefault="00412FA1" w:rsidP="007B4F1E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Quite confident</w:t>
                            </w:r>
                          </w:p>
                        </w:tc>
                        <w:tc>
                          <w:tcPr>
                            <w:tcW w:w="1409" w:type="dxa"/>
                          </w:tcPr>
                          <w:p w:rsidR="00412FA1" w:rsidRPr="003148BA" w:rsidRDefault="00412FA1" w:rsidP="007B4F1E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Really confident</w:t>
                            </w:r>
                          </w:p>
                        </w:tc>
                      </w:tr>
                      <w:tr w:rsidR="00412FA1" w:rsidRPr="003148BA" w:rsidTr="00082441">
                        <w:trPr>
                          <w:trHeight w:val="480"/>
                        </w:trPr>
                        <w:tc>
                          <w:tcPr>
                            <w:tcW w:w="2963" w:type="dxa"/>
                          </w:tcPr>
                          <w:p w:rsidR="00412FA1" w:rsidRPr="00365B9C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and use the conventions of different non-fiction texts</w:t>
                            </w: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3148BA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43570C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09" w:type="dxa"/>
                          </w:tcPr>
                          <w:p w:rsidR="00412FA1" w:rsidRPr="003148BA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412FA1" w:rsidRPr="003148BA" w:rsidTr="00082441">
                        <w:trPr>
                          <w:trHeight w:val="495"/>
                        </w:trPr>
                        <w:tc>
                          <w:tcPr>
                            <w:tcW w:w="2963" w:type="dxa"/>
                          </w:tcPr>
                          <w:p w:rsidR="00412FA1" w:rsidRPr="00365B9C" w:rsidRDefault="00412FA1" w:rsidP="00B70D7F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65B9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 range of persuasive techniques and comment on effects</w:t>
                            </w: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3148BA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43570C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09" w:type="dxa"/>
                          </w:tcPr>
                          <w:p w:rsidR="00412FA1" w:rsidRPr="003148BA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412FA1" w:rsidRPr="003148BA" w:rsidTr="00082441">
                        <w:trPr>
                          <w:trHeight w:val="405"/>
                        </w:trPr>
                        <w:tc>
                          <w:tcPr>
                            <w:tcW w:w="2963" w:type="dxa"/>
                          </w:tcPr>
                          <w:p w:rsidR="00412FA1" w:rsidRPr="00365B9C" w:rsidRDefault="00412FA1" w:rsidP="00B70D7F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Structure and organise ideas to form coherent argument</w:t>
                            </w: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3148BA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43570C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09" w:type="dxa"/>
                          </w:tcPr>
                          <w:p w:rsidR="00412FA1" w:rsidRPr="003148BA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412FA1" w:rsidRPr="003148BA" w:rsidTr="00082441">
                        <w:trPr>
                          <w:trHeight w:val="480"/>
                        </w:trPr>
                        <w:tc>
                          <w:tcPr>
                            <w:tcW w:w="2963" w:type="dxa"/>
                          </w:tcPr>
                          <w:p w:rsidR="00412FA1" w:rsidRPr="00365B9C" w:rsidRDefault="00412FA1" w:rsidP="00B70D7F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paragraphs effectively to develop points in detail</w:t>
                            </w: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3148BA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43570C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09" w:type="dxa"/>
                          </w:tcPr>
                          <w:p w:rsidR="00412FA1" w:rsidRPr="003148BA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412FA1" w:rsidRPr="003148BA" w:rsidTr="00082441">
                        <w:trPr>
                          <w:trHeight w:val="480"/>
                        </w:trPr>
                        <w:tc>
                          <w:tcPr>
                            <w:tcW w:w="2963" w:type="dxa"/>
                          </w:tcPr>
                          <w:p w:rsidR="00412FA1" w:rsidRPr="00365B9C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a range of vocabulary to create an impact on the reader</w:t>
                            </w: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3148BA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43570C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09" w:type="dxa"/>
                          </w:tcPr>
                          <w:p w:rsidR="00412FA1" w:rsidRPr="003148BA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412FA1" w:rsidRPr="003148BA" w:rsidTr="00082441">
                        <w:trPr>
                          <w:trHeight w:val="480"/>
                        </w:trPr>
                        <w:tc>
                          <w:tcPr>
                            <w:tcW w:w="2963" w:type="dxa"/>
                          </w:tcPr>
                          <w:p w:rsidR="00412FA1" w:rsidRPr="00365B9C" w:rsidRDefault="00412FA1" w:rsidP="00B70D7F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3148BA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</w:tcPr>
                          <w:p w:rsidR="00412FA1" w:rsidRPr="0043570C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09" w:type="dxa"/>
                          </w:tcPr>
                          <w:p w:rsidR="00412FA1" w:rsidRPr="003148BA" w:rsidRDefault="00412FA1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:rsidR="00412FA1" w:rsidRPr="003148BA" w:rsidRDefault="00412FA1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31988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C9C608" wp14:editId="4EBF0276">
                <wp:simplePos x="0" y="0"/>
                <wp:positionH relativeFrom="column">
                  <wp:posOffset>7200900</wp:posOffset>
                </wp:positionH>
                <wp:positionV relativeFrom="paragraph">
                  <wp:posOffset>3183255</wp:posOffset>
                </wp:positionV>
                <wp:extent cx="2447925" cy="18669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2FA1" w:rsidRPr="00CE5087" w:rsidRDefault="00412FA1">
                            <w:pPr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9C60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left:0;text-align:left;margin-left:567pt;margin-top:250.65pt;width:192.75pt;height:14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" fillcolor="white [3201]" strokeweight=".5pt">
                <v:textbox>
                  <w:txbxContent>
                    <w:p w:rsidR="00412FA1" w:rsidRPr="00CE5087" w:rsidRDefault="00412FA1">
                      <w:pPr>
                        <w:rPr>
                          <w:rFonts w:asciiTheme="majorHAnsi" w:hAnsiTheme="majorHAnsi"/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2083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E99F0" wp14:editId="13F47371">
                <wp:simplePos x="0" y="0"/>
                <wp:positionH relativeFrom="column">
                  <wp:posOffset>5238750</wp:posOffset>
                </wp:positionH>
                <wp:positionV relativeFrom="paragraph">
                  <wp:posOffset>3107055</wp:posOffset>
                </wp:positionV>
                <wp:extent cx="4594225" cy="201930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201930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12FA1" w:rsidRPr="009D67E5" w:rsidRDefault="00412FA1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412FA1" w:rsidRPr="009D67E5" w:rsidRDefault="00412FA1" w:rsidP="009D67E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E99F0" id="Rounded Rectangle 7" o:spid="_x0000_s1034" style="position:absolute;left:0;text-align:left;margin-left:412.5pt;margin-top:244.65pt;width:361.75pt;height:15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412FA1" w:rsidRPr="009D67E5" w:rsidRDefault="00412FA1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412FA1" w:rsidRPr="009D67E5" w:rsidRDefault="00412FA1" w:rsidP="009D67E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31988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28B204" wp14:editId="6F424753">
                <wp:simplePos x="0" y="0"/>
                <wp:positionH relativeFrom="column">
                  <wp:posOffset>-114300</wp:posOffset>
                </wp:positionH>
                <wp:positionV relativeFrom="paragraph">
                  <wp:posOffset>4182745</wp:posOffset>
                </wp:positionV>
                <wp:extent cx="5143500" cy="90487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904875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12FA1" w:rsidRDefault="00412FA1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End of unit assessment: </w:t>
                            </w:r>
                            <w:r w:rsidRPr="001C293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Developing/ Secure/ Outstanding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Effort grade: ____________________</w:t>
                            </w:r>
                          </w:p>
                          <w:p w:rsidR="00412FA1" w:rsidRDefault="00412FA1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</w:t>
                            </w:r>
                          </w:p>
                          <w:p w:rsidR="00412FA1" w:rsidRDefault="00412FA1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___________________________________________________________________________________________________</w:t>
                            </w:r>
                          </w:p>
                          <w:p w:rsidR="00412FA1" w:rsidRPr="00187C91" w:rsidRDefault="00412FA1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28B204" id="Rounded Rectangle 4" o:spid="_x0000_s1035" style="position:absolute;left:0;text-align:left;margin-left:-9pt;margin-top:329.35pt;width:405pt;height:7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" fillcolor="#00b0f0" strokecolor="windowText" strokeweight="2pt">
                <v:fill opacity="8481f"/>
                <v:stroke opacity="19789f"/>
                <v:textbox>
                  <w:txbxContent>
                    <w:p w:rsidR="00412FA1" w:rsidRDefault="00412FA1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End of unit assessment: </w:t>
                      </w:r>
                      <w:r w:rsidRPr="001C293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Developing/ Secure/ Outstanding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         Effort grade: ____________________</w:t>
                      </w:r>
                    </w:p>
                    <w:p w:rsidR="00412FA1" w:rsidRDefault="00412FA1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</w:t>
                      </w:r>
                    </w:p>
                    <w:p w:rsidR="00412FA1" w:rsidRDefault="00412FA1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___________________________________________________________________________________________________</w:t>
                      </w:r>
                    </w:p>
                    <w:p w:rsidR="00412FA1" w:rsidRPr="00187C91" w:rsidRDefault="00412FA1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F77D67" w:rsidRPr="00F62083" w:rsidSect="00F77D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F1AE1"/>
    <w:multiLevelType w:val="hybridMultilevel"/>
    <w:tmpl w:val="AAAE63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EF36E1"/>
    <w:multiLevelType w:val="hybridMultilevel"/>
    <w:tmpl w:val="1096C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0355F"/>
    <w:multiLevelType w:val="hybridMultilevel"/>
    <w:tmpl w:val="9A4CB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67"/>
    <w:rsid w:val="00001230"/>
    <w:rsid w:val="00046308"/>
    <w:rsid w:val="0006765B"/>
    <w:rsid w:val="00074D12"/>
    <w:rsid w:val="00082441"/>
    <w:rsid w:val="000F5C48"/>
    <w:rsid w:val="00187C91"/>
    <w:rsid w:val="001C2933"/>
    <w:rsid w:val="00201DCA"/>
    <w:rsid w:val="00237655"/>
    <w:rsid w:val="002D7B30"/>
    <w:rsid w:val="003148BA"/>
    <w:rsid w:val="003658FA"/>
    <w:rsid w:val="00365B9C"/>
    <w:rsid w:val="003E5F52"/>
    <w:rsid w:val="003F7544"/>
    <w:rsid w:val="00412FA1"/>
    <w:rsid w:val="0043570C"/>
    <w:rsid w:val="004D7541"/>
    <w:rsid w:val="004D76F5"/>
    <w:rsid w:val="005B32BE"/>
    <w:rsid w:val="005C41FE"/>
    <w:rsid w:val="00754047"/>
    <w:rsid w:val="00791896"/>
    <w:rsid w:val="007B4F1E"/>
    <w:rsid w:val="00831988"/>
    <w:rsid w:val="00835378"/>
    <w:rsid w:val="00896849"/>
    <w:rsid w:val="008A7488"/>
    <w:rsid w:val="008E6338"/>
    <w:rsid w:val="009040D5"/>
    <w:rsid w:val="009650C8"/>
    <w:rsid w:val="00972CD4"/>
    <w:rsid w:val="009A541A"/>
    <w:rsid w:val="009D67E5"/>
    <w:rsid w:val="00A15594"/>
    <w:rsid w:val="00A47F73"/>
    <w:rsid w:val="00A539BE"/>
    <w:rsid w:val="00B50A78"/>
    <w:rsid w:val="00B70D7F"/>
    <w:rsid w:val="00B7394B"/>
    <w:rsid w:val="00BA0D7B"/>
    <w:rsid w:val="00C22CA4"/>
    <w:rsid w:val="00CA49ED"/>
    <w:rsid w:val="00CC0DB6"/>
    <w:rsid w:val="00CE5087"/>
    <w:rsid w:val="00D1007B"/>
    <w:rsid w:val="00D24882"/>
    <w:rsid w:val="00DE522B"/>
    <w:rsid w:val="00E50474"/>
    <w:rsid w:val="00F044E3"/>
    <w:rsid w:val="00F62083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481DB"/>
  <w15:docId w15:val="{8B8A1F39-89BD-437B-8873-763E54BE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4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1F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12F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comi.com/learn/culture/speeches/" TargetMode="External"/><Relationship Id="rId5" Type="http://schemas.openxmlformats.org/officeDocument/2006/relationships/hyperlink" Target="https://mocomi.com/learn/culture/speech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A9E6DF88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M Hill (St Ambrose College)</cp:lastModifiedBy>
  <cp:revision>2</cp:revision>
  <cp:lastPrinted>2020-03-04T14:44:00Z</cp:lastPrinted>
  <dcterms:created xsi:type="dcterms:W3CDTF">2021-02-07T17:04:00Z</dcterms:created>
  <dcterms:modified xsi:type="dcterms:W3CDTF">2021-02-07T17:04:00Z</dcterms:modified>
</cp:coreProperties>
</file>