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43213" w14:textId="77777777" w:rsidR="007B7E88" w:rsidRDefault="007B7E88" w:rsidP="007B7E88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Knowledge Organiser</w:t>
      </w:r>
    </w:p>
    <w:p w14:paraId="7041D3E6" w14:textId="2BA7B749" w:rsidR="006D7C37" w:rsidRDefault="00703379" w:rsidP="007B7E88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Autumn 1 </w:t>
      </w:r>
      <w:r w:rsidR="005936D2" w:rsidRPr="005936D2">
        <w:rPr>
          <w:rFonts w:ascii="Comic Sans MS" w:hAnsi="Comic Sans MS"/>
          <w:b/>
          <w:sz w:val="28"/>
          <w:szCs w:val="28"/>
          <w:u w:val="single"/>
        </w:rPr>
        <w:t>Half Term</w:t>
      </w:r>
      <w:r w:rsidR="005936D2">
        <w:rPr>
          <w:rFonts w:ascii="Comic Sans MS" w:hAnsi="Comic Sans MS"/>
          <w:sz w:val="24"/>
          <w:szCs w:val="24"/>
        </w:rPr>
        <w:tab/>
      </w:r>
      <w:r w:rsidR="007B0E15">
        <w:rPr>
          <w:rFonts w:ascii="Comic Sans MS" w:hAnsi="Comic Sans MS"/>
          <w:sz w:val="24"/>
          <w:szCs w:val="24"/>
        </w:rPr>
        <w:tab/>
      </w:r>
      <w:r w:rsidR="007B0E15">
        <w:rPr>
          <w:rFonts w:ascii="Comic Sans MS" w:hAnsi="Comic Sans MS"/>
          <w:sz w:val="24"/>
          <w:szCs w:val="24"/>
        </w:rPr>
        <w:tab/>
      </w:r>
      <w:r w:rsidR="007B0E15">
        <w:rPr>
          <w:rFonts w:ascii="Comic Sans MS" w:hAnsi="Comic Sans MS"/>
          <w:sz w:val="24"/>
          <w:szCs w:val="24"/>
        </w:rPr>
        <w:tab/>
      </w:r>
      <w:r w:rsidR="00FD4E0D">
        <w:rPr>
          <w:rFonts w:ascii="Comic Sans MS" w:hAnsi="Comic Sans MS"/>
          <w:b/>
          <w:sz w:val="28"/>
          <w:szCs w:val="28"/>
          <w:u w:val="single"/>
        </w:rPr>
        <w:t>Year 7</w:t>
      </w:r>
    </w:p>
    <w:p w14:paraId="286B05F5" w14:textId="77777777" w:rsidR="00903B99" w:rsidRPr="00903B99" w:rsidRDefault="00903B99" w:rsidP="00903B99">
      <w:pPr>
        <w:rPr>
          <w:rFonts w:ascii="Comic Sans MS" w:hAnsi="Comic Sans MS"/>
          <w:b/>
          <w:sz w:val="24"/>
          <w:szCs w:val="24"/>
          <w:u w:val="sing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567"/>
        <w:gridCol w:w="567"/>
        <w:gridCol w:w="2552"/>
        <w:gridCol w:w="3537"/>
      </w:tblGrid>
      <w:tr w:rsidR="006931F0" w14:paraId="107201F2" w14:textId="77777777" w:rsidTr="006931F0">
        <w:trPr>
          <w:trHeight w:val="525"/>
        </w:trPr>
        <w:tc>
          <w:tcPr>
            <w:tcW w:w="1838" w:type="dxa"/>
            <w:vMerge w:val="restart"/>
          </w:tcPr>
          <w:p w14:paraId="2CD054F5" w14:textId="77777777" w:rsidR="006931F0" w:rsidRPr="006931F0" w:rsidRDefault="006931F0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6931F0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1701" w:type="dxa"/>
            <w:gridSpan w:val="3"/>
            <w:vMerge w:val="restart"/>
          </w:tcPr>
          <w:p w14:paraId="4F580362" w14:textId="77777777" w:rsidR="006931F0" w:rsidRPr="003835E1" w:rsidRDefault="006931F0">
            <w:pPr>
              <w:rPr>
                <w:rFonts w:ascii="Comic Sans MS" w:hAnsi="Comic Sans MS"/>
                <w:sz w:val="20"/>
                <w:szCs w:val="20"/>
              </w:rPr>
            </w:pPr>
            <w:r w:rsidRPr="003835E1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6AB46BCE" wp14:editId="2698B9FE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202565</wp:posOffset>
                  </wp:positionV>
                  <wp:extent cx="1001979" cy="266700"/>
                  <wp:effectExtent l="0" t="0" r="825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1979" cy="266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89" w:type="dxa"/>
            <w:gridSpan w:val="2"/>
          </w:tcPr>
          <w:p w14:paraId="7E86B245" w14:textId="77777777" w:rsidR="006931F0" w:rsidRPr="005B5A67" w:rsidRDefault="006931F0" w:rsidP="00C64D7D">
            <w:pPr>
              <w:spacing w:after="200" w:line="276" w:lineRule="auto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5B5A67">
              <w:rPr>
                <w:rFonts w:ascii="Comic Sans MS" w:hAnsi="Comic Sans MS"/>
                <w:b/>
                <w:bCs/>
                <w:sz w:val="24"/>
                <w:szCs w:val="24"/>
              </w:rPr>
              <w:t>Independent Learning and homework tasks</w:t>
            </w:r>
          </w:p>
        </w:tc>
      </w:tr>
      <w:tr w:rsidR="006931F0" w14:paraId="3F0D6431" w14:textId="77777777" w:rsidTr="006931F0">
        <w:tc>
          <w:tcPr>
            <w:tcW w:w="1838" w:type="dxa"/>
            <w:vMerge/>
          </w:tcPr>
          <w:p w14:paraId="00C16494" w14:textId="77777777" w:rsidR="006931F0" w:rsidRPr="003835E1" w:rsidRDefault="006931F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</w:tcPr>
          <w:p w14:paraId="163C3612" w14:textId="77777777" w:rsidR="006931F0" w:rsidRPr="003835E1" w:rsidRDefault="006931F0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</w:tcPr>
          <w:p w14:paraId="1EF2FBC7" w14:textId="77777777" w:rsidR="006931F0" w:rsidRPr="003835E1" w:rsidRDefault="006931F0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MyMaths</w:t>
            </w:r>
            <w:proofErr w:type="spellEnd"/>
          </w:p>
        </w:tc>
        <w:tc>
          <w:tcPr>
            <w:tcW w:w="3537" w:type="dxa"/>
          </w:tcPr>
          <w:p w14:paraId="6AB1B8DA" w14:textId="77777777" w:rsidR="006931F0" w:rsidRDefault="006931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CorbettMaths</w:t>
            </w:r>
            <w:r w:rsidR="00B131D9">
              <w:rPr>
                <w:rFonts w:ascii="Comic Sans MS" w:hAnsi="Comic Sans MS"/>
                <w:sz w:val="20"/>
                <w:szCs w:val="20"/>
              </w:rPr>
              <w:t>.</w:t>
            </w:r>
            <w:bookmarkStart w:id="0" w:name="_GoBack"/>
            <w:bookmarkEnd w:id="0"/>
            <w:r w:rsidR="00B131D9">
              <w:rPr>
                <w:rFonts w:ascii="Comic Sans MS" w:hAnsi="Comic Sans MS"/>
                <w:sz w:val="20"/>
                <w:szCs w:val="20"/>
              </w:rPr>
              <w:t>com</w:t>
            </w:r>
          </w:p>
        </w:tc>
      </w:tr>
      <w:tr w:rsidR="00C64D7D" w14:paraId="16498984" w14:textId="77777777" w:rsidTr="006931F0">
        <w:tc>
          <w:tcPr>
            <w:tcW w:w="1838" w:type="dxa"/>
          </w:tcPr>
          <w:p w14:paraId="7FC977A0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  <w:r w:rsidRPr="003835E1">
              <w:rPr>
                <w:rFonts w:ascii="Comic Sans MS" w:hAnsi="Comic Sans MS"/>
                <w:sz w:val="20"/>
                <w:szCs w:val="20"/>
              </w:rPr>
              <w:t>Using the correct order of operations, BIDMAS</w:t>
            </w:r>
            <w:r w:rsidR="00B131D9">
              <w:rPr>
                <w:rFonts w:ascii="Comic Sans MS" w:hAnsi="Comic Sans MS"/>
                <w:sz w:val="20"/>
                <w:szCs w:val="20"/>
              </w:rPr>
              <w:t xml:space="preserve"> or BODMAS</w:t>
            </w:r>
          </w:p>
          <w:p w14:paraId="6EFF2E6E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EA53529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2F541D5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5EB5D5A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3168F86C" w14:textId="77777777" w:rsidR="00C64D7D" w:rsidRPr="003835E1" w:rsidRDefault="00D542ED" w:rsidP="002344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Algebra/ Expressions and Formulae/</w:t>
            </w:r>
            <w:r w:rsidR="00C64D7D" w:rsidRPr="003835E1">
              <w:rPr>
                <w:rFonts w:ascii="Comic Sans MS" w:hAnsi="Comic Sans MS"/>
                <w:sz w:val="20"/>
                <w:szCs w:val="20"/>
              </w:rPr>
              <w:t xml:space="preserve"> Order of Operations</w:t>
            </w:r>
          </w:p>
        </w:tc>
        <w:tc>
          <w:tcPr>
            <w:tcW w:w="3537" w:type="dxa"/>
          </w:tcPr>
          <w:p w14:paraId="230F1FF4" w14:textId="17F614A7" w:rsidR="00C64D7D" w:rsidRPr="003835E1" w:rsidRDefault="00B131D9" w:rsidP="002344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Number: BODMAS (order of operations)</w:t>
            </w:r>
            <w:r w:rsidR="00743A3D">
              <w:rPr>
                <w:rFonts w:ascii="Comic Sans MS" w:hAnsi="Comic Sans MS"/>
                <w:sz w:val="20"/>
                <w:szCs w:val="20"/>
              </w:rPr>
              <w:t xml:space="preserve"> video 211</w:t>
            </w:r>
          </w:p>
        </w:tc>
      </w:tr>
      <w:tr w:rsidR="00C64D7D" w14:paraId="1DA5E23A" w14:textId="77777777" w:rsidTr="006931F0">
        <w:tc>
          <w:tcPr>
            <w:tcW w:w="1838" w:type="dxa"/>
          </w:tcPr>
          <w:p w14:paraId="1E2D576F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  <w:r w:rsidRPr="003835E1">
              <w:rPr>
                <w:rFonts w:ascii="Comic Sans MS" w:hAnsi="Comic Sans MS"/>
                <w:sz w:val="20"/>
                <w:szCs w:val="20"/>
              </w:rPr>
              <w:t>Rounding numbers to a required degree of accuracy</w:t>
            </w:r>
          </w:p>
        </w:tc>
        <w:tc>
          <w:tcPr>
            <w:tcW w:w="567" w:type="dxa"/>
          </w:tcPr>
          <w:p w14:paraId="4C8005EE" w14:textId="77777777" w:rsidR="00C64D7D" w:rsidRPr="003835E1" w:rsidRDefault="00C64D7D" w:rsidP="0023444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667055AC" w14:textId="77777777" w:rsidR="00C64D7D" w:rsidRPr="003835E1" w:rsidRDefault="00C64D7D" w:rsidP="0023444A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7E939BFF" w14:textId="77777777" w:rsidR="00C64D7D" w:rsidRPr="003835E1" w:rsidRDefault="00C64D7D" w:rsidP="0023444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7FD470C8" w14:textId="77777777" w:rsidR="00C64D7D" w:rsidRPr="003835E1" w:rsidRDefault="00C64D7D" w:rsidP="0023444A">
            <w:pPr>
              <w:rPr>
                <w:sz w:val="20"/>
                <w:szCs w:val="20"/>
              </w:rPr>
            </w:pPr>
            <w:r w:rsidRPr="003835E1">
              <w:rPr>
                <w:rFonts w:ascii="Comic Sans MS" w:hAnsi="Comic Sans MS"/>
                <w:sz w:val="20"/>
                <w:szCs w:val="20"/>
              </w:rPr>
              <w:t>Number</w:t>
            </w:r>
            <w:r>
              <w:rPr>
                <w:rFonts w:ascii="Comic Sans MS" w:hAnsi="Comic Sans MS"/>
                <w:sz w:val="20"/>
                <w:szCs w:val="20"/>
              </w:rPr>
              <w:t>/Estimating and accuracy</w:t>
            </w:r>
          </w:p>
        </w:tc>
        <w:tc>
          <w:tcPr>
            <w:tcW w:w="3537" w:type="dxa"/>
          </w:tcPr>
          <w:p w14:paraId="13F79F45" w14:textId="6DEC4F53" w:rsidR="00B131D9" w:rsidRPr="003835E1" w:rsidRDefault="00B131D9" w:rsidP="00B131D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Rounding: to whole numbers / to nearest 10 / nearest 100 / to decimal place</w:t>
            </w:r>
            <w:r w:rsidR="00743A3D">
              <w:rPr>
                <w:rFonts w:ascii="Comic Sans MS" w:hAnsi="Comic Sans MS"/>
                <w:sz w:val="20"/>
                <w:szCs w:val="20"/>
              </w:rPr>
              <w:t xml:space="preserve"> videos 276-278</w:t>
            </w:r>
          </w:p>
        </w:tc>
      </w:tr>
      <w:tr w:rsidR="00C64D7D" w14:paraId="3C22641E" w14:textId="77777777" w:rsidTr="006931F0">
        <w:tc>
          <w:tcPr>
            <w:tcW w:w="1838" w:type="dxa"/>
          </w:tcPr>
          <w:p w14:paraId="7FE47B78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  <w:r w:rsidRPr="003835E1">
              <w:rPr>
                <w:rFonts w:ascii="Comic Sans MS" w:hAnsi="Comic Sans MS"/>
                <w:sz w:val="20"/>
                <w:szCs w:val="20"/>
              </w:rPr>
              <w:t>Adding, subtracting, multiplying and dividing whole numbers and decimals</w:t>
            </w:r>
          </w:p>
          <w:p w14:paraId="7B61B7D5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ED64F5A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2EAF1BF8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ED0BEB5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7930CF69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  <w:r w:rsidRPr="003835E1">
              <w:rPr>
                <w:rFonts w:ascii="Comic Sans MS" w:hAnsi="Comic Sans MS"/>
                <w:sz w:val="20"/>
                <w:szCs w:val="20"/>
              </w:rPr>
              <w:t>Number</w:t>
            </w:r>
            <w:r>
              <w:rPr>
                <w:rFonts w:ascii="Comic Sans MS" w:hAnsi="Comic Sans MS"/>
                <w:sz w:val="20"/>
                <w:szCs w:val="20"/>
              </w:rPr>
              <w:t>/Decimals</w:t>
            </w:r>
          </w:p>
        </w:tc>
        <w:tc>
          <w:tcPr>
            <w:tcW w:w="3537" w:type="dxa"/>
          </w:tcPr>
          <w:p w14:paraId="6091EF0C" w14:textId="77777777" w:rsidR="00B131D9" w:rsidRDefault="00B131D9" w:rsidP="002344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Decimals: Addition</w:t>
            </w:r>
          </w:p>
          <w:p w14:paraId="598C7B98" w14:textId="77777777" w:rsidR="00B131D9" w:rsidRDefault="00B131D9" w:rsidP="00B131D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Decimals: Subtraction</w:t>
            </w:r>
          </w:p>
          <w:p w14:paraId="7D6E670F" w14:textId="77777777" w:rsidR="00B131D9" w:rsidRDefault="00B131D9" w:rsidP="00B131D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Decimals: Multiplying </w:t>
            </w:r>
          </w:p>
          <w:p w14:paraId="0F74996C" w14:textId="77777777" w:rsidR="00B131D9" w:rsidRDefault="00B131D9" w:rsidP="00B131D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Decimals: dividing decimals by integers</w:t>
            </w:r>
          </w:p>
          <w:p w14:paraId="072E782A" w14:textId="1DAC2203" w:rsidR="00B131D9" w:rsidRDefault="00B131D9" w:rsidP="00B131D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Decimals: division by decimals</w:t>
            </w:r>
          </w:p>
          <w:p w14:paraId="417FD2BF" w14:textId="77777777" w:rsidR="00743A3D" w:rsidRDefault="00743A3D" w:rsidP="00B131D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CC49204" w14:textId="5FC4C8D8" w:rsidR="00B131D9" w:rsidRPr="003835E1" w:rsidRDefault="00743A3D" w:rsidP="00743A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90-95</w:t>
            </w:r>
            <w:r w:rsidR="00B131D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C64D7D" w14:paraId="51DA0D89" w14:textId="77777777" w:rsidTr="00743A3D">
        <w:trPr>
          <w:trHeight w:val="1531"/>
        </w:trPr>
        <w:tc>
          <w:tcPr>
            <w:tcW w:w="1838" w:type="dxa"/>
          </w:tcPr>
          <w:p w14:paraId="38F35080" w14:textId="58ADC0E0" w:rsidR="00C64D7D" w:rsidRPr="003835E1" w:rsidRDefault="00C64D7D" w:rsidP="00743A3D">
            <w:pPr>
              <w:rPr>
                <w:rFonts w:ascii="Comic Sans MS" w:hAnsi="Comic Sans MS"/>
                <w:sz w:val="20"/>
                <w:szCs w:val="20"/>
              </w:rPr>
            </w:pPr>
            <w:r w:rsidRPr="003835E1">
              <w:rPr>
                <w:rFonts w:ascii="Comic Sans MS" w:hAnsi="Comic Sans MS"/>
                <w:sz w:val="20"/>
                <w:szCs w:val="20"/>
              </w:rPr>
              <w:t>Adding, subtracting, multiplying and dividing with negatives</w:t>
            </w:r>
          </w:p>
        </w:tc>
        <w:tc>
          <w:tcPr>
            <w:tcW w:w="567" w:type="dxa"/>
          </w:tcPr>
          <w:p w14:paraId="696401EF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3CAB19F2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0B0F36E1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61B900AC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  <w:r w:rsidRPr="003835E1">
              <w:rPr>
                <w:rFonts w:ascii="Comic Sans MS" w:hAnsi="Comic Sans MS"/>
                <w:sz w:val="20"/>
                <w:szCs w:val="20"/>
              </w:rPr>
              <w:t>Number, Counting and Place Value, Negative Numbers 2</w:t>
            </w:r>
          </w:p>
        </w:tc>
        <w:tc>
          <w:tcPr>
            <w:tcW w:w="3537" w:type="dxa"/>
          </w:tcPr>
          <w:p w14:paraId="115BA366" w14:textId="77777777" w:rsidR="00C64D7D" w:rsidRDefault="00B131D9" w:rsidP="002344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Negatives: addition/subtraction</w:t>
            </w:r>
          </w:p>
          <w:p w14:paraId="03983C87" w14:textId="77777777" w:rsidR="00B131D9" w:rsidRDefault="00B131D9" w:rsidP="002344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Negatives: multiplication</w:t>
            </w:r>
          </w:p>
          <w:p w14:paraId="7F14DCC4" w14:textId="77777777" w:rsidR="00B131D9" w:rsidRDefault="00B131D9" w:rsidP="002344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Negatives: division</w:t>
            </w:r>
          </w:p>
          <w:p w14:paraId="5FE31FB9" w14:textId="77777777" w:rsidR="00743A3D" w:rsidRDefault="00743A3D" w:rsidP="0023444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56AA90" w14:textId="4C2DAE45" w:rsidR="00743A3D" w:rsidRPr="003835E1" w:rsidRDefault="00743A3D" w:rsidP="00743A3D">
            <w:pPr>
              <w:tabs>
                <w:tab w:val="center" w:pos="166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205-209</w:t>
            </w:r>
          </w:p>
        </w:tc>
      </w:tr>
      <w:tr w:rsidR="00C64D7D" w14:paraId="5D4D5B78" w14:textId="77777777" w:rsidTr="006931F0">
        <w:tc>
          <w:tcPr>
            <w:tcW w:w="1838" w:type="dxa"/>
          </w:tcPr>
          <w:p w14:paraId="35461597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  <w:r w:rsidRPr="003835E1">
              <w:rPr>
                <w:rFonts w:ascii="Comic Sans MS" w:hAnsi="Comic Sans MS"/>
                <w:sz w:val="20"/>
                <w:szCs w:val="20"/>
              </w:rPr>
              <w:t>Using powers and roots</w:t>
            </w:r>
          </w:p>
          <w:p w14:paraId="5CB72403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ED5EFA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5619F7F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4D309C95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5CF3EAFA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148A5369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  <w:r w:rsidRPr="003835E1">
              <w:rPr>
                <w:rFonts w:ascii="Comic Sans MS" w:hAnsi="Comic Sans MS"/>
                <w:sz w:val="20"/>
                <w:szCs w:val="20"/>
              </w:rPr>
              <w:t>Number, Powers and Roots, Squares and Cubes</w:t>
            </w:r>
          </w:p>
        </w:tc>
        <w:tc>
          <w:tcPr>
            <w:tcW w:w="3537" w:type="dxa"/>
          </w:tcPr>
          <w:p w14:paraId="7F4C7261" w14:textId="77777777" w:rsidR="00C64D7D" w:rsidRDefault="00FF503C" w:rsidP="002344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Number: squaring a number/ square root/ cubing a number / cube root</w:t>
            </w:r>
          </w:p>
          <w:p w14:paraId="19AEADC7" w14:textId="7E4D0C03" w:rsidR="00743A3D" w:rsidRPr="003835E1" w:rsidRDefault="00743A3D" w:rsidP="002344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227 -8, 212-4</w:t>
            </w:r>
          </w:p>
        </w:tc>
      </w:tr>
      <w:tr w:rsidR="00C64D7D" w14:paraId="70F9BD43" w14:textId="77777777" w:rsidTr="006931F0">
        <w:tc>
          <w:tcPr>
            <w:tcW w:w="1838" w:type="dxa"/>
          </w:tcPr>
          <w:p w14:paraId="7BBB02ED" w14:textId="77777777" w:rsidR="00C64D7D" w:rsidRPr="003835E1" w:rsidRDefault="00C64D7D" w:rsidP="00BE394B">
            <w:pPr>
              <w:rPr>
                <w:rFonts w:ascii="Comic Sans MS" w:hAnsi="Comic Sans MS"/>
                <w:sz w:val="20"/>
                <w:szCs w:val="20"/>
              </w:rPr>
            </w:pPr>
            <w:r w:rsidRPr="003835E1">
              <w:rPr>
                <w:rFonts w:ascii="Comic Sans MS" w:hAnsi="Comic Sans MS"/>
                <w:sz w:val="20"/>
                <w:szCs w:val="20"/>
              </w:rPr>
              <w:t>Calculating the Mean Median, Mode and Range</w:t>
            </w:r>
          </w:p>
        </w:tc>
        <w:tc>
          <w:tcPr>
            <w:tcW w:w="567" w:type="dxa"/>
          </w:tcPr>
          <w:p w14:paraId="506C335C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61FB3499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67" w:type="dxa"/>
          </w:tcPr>
          <w:p w14:paraId="7D1DCC29" w14:textId="77777777" w:rsidR="00C64D7D" w:rsidRPr="003835E1" w:rsidRDefault="00C64D7D" w:rsidP="0023444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2" w:type="dxa"/>
          </w:tcPr>
          <w:p w14:paraId="7B2E4763" w14:textId="77777777" w:rsidR="00C64D7D" w:rsidRPr="003835E1" w:rsidRDefault="00C64D7D" w:rsidP="00BE394B">
            <w:pPr>
              <w:rPr>
                <w:rFonts w:ascii="Comic Sans MS" w:hAnsi="Comic Sans MS"/>
                <w:sz w:val="20"/>
                <w:szCs w:val="20"/>
              </w:rPr>
            </w:pPr>
            <w:r w:rsidRPr="003835E1">
              <w:rPr>
                <w:rFonts w:ascii="Comic Sans MS" w:hAnsi="Comic Sans MS"/>
                <w:sz w:val="20"/>
                <w:szCs w:val="20"/>
              </w:rPr>
              <w:t>Data, Processing Data</w:t>
            </w:r>
          </w:p>
        </w:tc>
        <w:tc>
          <w:tcPr>
            <w:tcW w:w="3537" w:type="dxa"/>
          </w:tcPr>
          <w:p w14:paraId="1AAFDDA9" w14:textId="77777777" w:rsidR="00C64D7D" w:rsidRDefault="00FF503C" w:rsidP="00BE39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Averages: mean / median/ mode / range</w:t>
            </w:r>
          </w:p>
          <w:p w14:paraId="3975A2F7" w14:textId="4BBA5C3B" w:rsidR="0030080C" w:rsidRPr="003835E1" w:rsidRDefault="0030080C" w:rsidP="00BE39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50, 53, 56, 57</w:t>
            </w:r>
          </w:p>
        </w:tc>
      </w:tr>
    </w:tbl>
    <w:p w14:paraId="1DFA57A3" w14:textId="77777777" w:rsidR="000A22AE" w:rsidRDefault="000A22AE" w:rsidP="000A22AE">
      <w:pPr>
        <w:rPr>
          <w:rFonts w:eastAsia="Times New Roman" w:cs="Times New Roman"/>
          <w:b/>
          <w:bCs/>
          <w:sz w:val="20"/>
          <w:szCs w:val="20"/>
        </w:rPr>
      </w:pPr>
    </w:p>
    <w:p w14:paraId="3504C2E2" w14:textId="45D5C451" w:rsidR="000A22AE" w:rsidRPr="000A22AE" w:rsidRDefault="000A22AE" w:rsidP="000A22AE">
      <w:pPr>
        <w:rPr>
          <w:rFonts w:eastAsia="Times New Roman" w:cs="Times New Roman"/>
          <w:sz w:val="20"/>
          <w:szCs w:val="20"/>
        </w:rPr>
      </w:pPr>
      <w:r w:rsidRPr="000A22AE">
        <w:rPr>
          <w:rFonts w:eastAsia="Times New Roman" w:cs="Times New Roman"/>
          <w:b/>
          <w:bCs/>
          <w:sz w:val="20"/>
          <w:szCs w:val="20"/>
        </w:rPr>
        <w:t>Maths Support</w:t>
      </w:r>
      <w:r>
        <w:rPr>
          <w:rFonts w:eastAsia="Times New Roman" w:cs="Times New Roman"/>
          <w:b/>
          <w:bCs/>
          <w:sz w:val="20"/>
          <w:szCs w:val="20"/>
        </w:rPr>
        <w:t xml:space="preserve">       </w:t>
      </w:r>
      <w:r w:rsidRPr="000A22AE">
        <w:rPr>
          <w:rFonts w:eastAsia="Times New Roman" w:cs="Times New Roman"/>
          <w:sz w:val="20"/>
          <w:szCs w:val="20"/>
        </w:rPr>
        <w:t>Attend KS3 Maths Clinic every Friday lunch time for extra help and support.</w:t>
      </w:r>
    </w:p>
    <w:p w14:paraId="12B529B4" w14:textId="77777777" w:rsidR="000A22AE" w:rsidRPr="000A22AE" w:rsidRDefault="000A22AE" w:rsidP="000A22AE">
      <w:pPr>
        <w:rPr>
          <w:rFonts w:eastAsia="Times New Roman" w:cs="Times New Roman"/>
          <w:b/>
          <w:bCs/>
          <w:sz w:val="20"/>
          <w:szCs w:val="20"/>
        </w:rPr>
      </w:pPr>
      <w:r w:rsidRPr="000A22AE">
        <w:rPr>
          <w:rFonts w:eastAsia="Times New Roman" w:cs="Times New Roman"/>
          <w:b/>
          <w:bCs/>
          <w:sz w:val="20"/>
          <w:szCs w:val="20"/>
        </w:rPr>
        <w:t>Stretch and Challenge:</w:t>
      </w:r>
    </w:p>
    <w:p w14:paraId="4B0D8A73" w14:textId="77777777" w:rsidR="000A22AE" w:rsidRPr="000A22AE" w:rsidRDefault="000A22AE" w:rsidP="000A22AE">
      <w:pPr>
        <w:numPr>
          <w:ilvl w:val="0"/>
          <w:numId w:val="8"/>
        </w:numPr>
        <w:tabs>
          <w:tab w:val="left" w:pos="5475"/>
        </w:tabs>
        <w:contextualSpacing/>
        <w:rPr>
          <w:rFonts w:eastAsia="Times New Roman" w:cs="Times New Roman"/>
          <w:sz w:val="20"/>
          <w:szCs w:val="20"/>
        </w:rPr>
      </w:pPr>
      <w:r w:rsidRPr="000A22AE">
        <w:rPr>
          <w:rFonts w:eastAsia="Times New Roman" w:cs="Times New Roman"/>
          <w:sz w:val="20"/>
          <w:szCs w:val="20"/>
        </w:rPr>
        <w:t>Practise UKMT Junior Maths Challenge Past papers on:</w:t>
      </w:r>
      <w:r w:rsidRPr="000A22AE">
        <w:rPr>
          <w:rFonts w:eastAsia="Times New Roman" w:cs="Times New Roman"/>
          <w:sz w:val="20"/>
          <w:szCs w:val="20"/>
        </w:rPr>
        <w:tab/>
      </w:r>
    </w:p>
    <w:p w14:paraId="6185301F" w14:textId="77777777" w:rsidR="000A22AE" w:rsidRPr="000A22AE" w:rsidRDefault="000A22AE" w:rsidP="000A22AE">
      <w:pPr>
        <w:rPr>
          <w:rFonts w:eastAsia="Times New Roman" w:cs="Times New Roman"/>
          <w:b/>
          <w:bCs/>
          <w:sz w:val="20"/>
          <w:szCs w:val="20"/>
        </w:rPr>
      </w:pPr>
      <w:r w:rsidRPr="000A22AE">
        <w:rPr>
          <w:rFonts w:eastAsia="Times New Roman" w:cs="Times New Roman"/>
        </w:rPr>
        <w:t xml:space="preserve">               </w:t>
      </w:r>
      <w:hyperlink r:id="rId8" w:history="1">
        <w:r w:rsidRPr="000A22AE">
          <w:rPr>
            <w:rFonts w:eastAsia="Times New Roman" w:cs="Times New Roman"/>
            <w:color w:val="0000FF"/>
            <w:u w:val="single"/>
          </w:rPr>
          <w:t>https://www.ukmt.org.uk/competitions/solo/junior-mathematical-challenge/archive</w:t>
        </w:r>
      </w:hyperlink>
    </w:p>
    <w:p w14:paraId="4D940701" w14:textId="77777777" w:rsidR="000A22AE" w:rsidRPr="000A22AE" w:rsidRDefault="000A22AE" w:rsidP="000A22AE">
      <w:pPr>
        <w:numPr>
          <w:ilvl w:val="0"/>
          <w:numId w:val="8"/>
        </w:numPr>
        <w:contextualSpacing/>
        <w:rPr>
          <w:rFonts w:eastAsia="Times New Roman" w:cs="Times New Roman"/>
          <w:sz w:val="20"/>
          <w:szCs w:val="20"/>
        </w:rPr>
      </w:pPr>
      <w:r w:rsidRPr="000A22AE">
        <w:rPr>
          <w:rFonts w:eastAsia="Times New Roman" w:cs="Times New Roman"/>
          <w:sz w:val="20"/>
          <w:szCs w:val="20"/>
        </w:rPr>
        <w:t>Set up an account on parallel.org.uk website, using your school email address and use teacher code “</w:t>
      </w:r>
      <w:r w:rsidRPr="000A22AE">
        <w:rPr>
          <w:rFonts w:eastAsia="Times New Roman" w:cs="Times New Roman"/>
          <w:b/>
          <w:bCs/>
          <w:sz w:val="20"/>
          <w:szCs w:val="20"/>
        </w:rPr>
        <w:t>ha52kh</w:t>
      </w:r>
      <w:r w:rsidRPr="000A22AE">
        <w:rPr>
          <w:rFonts w:eastAsia="Times New Roman" w:cs="Times New Roman"/>
          <w:sz w:val="20"/>
          <w:szCs w:val="20"/>
        </w:rPr>
        <w:t>”</w:t>
      </w:r>
    </w:p>
    <w:p w14:paraId="42DD80DD" w14:textId="77777777" w:rsidR="000A22AE" w:rsidRPr="000A22AE" w:rsidRDefault="000A22AE" w:rsidP="000A22AE">
      <w:pPr>
        <w:numPr>
          <w:ilvl w:val="0"/>
          <w:numId w:val="8"/>
        </w:numPr>
        <w:contextualSpacing/>
        <w:rPr>
          <w:rFonts w:eastAsia="Times New Roman" w:cs="Times New Roman"/>
          <w:sz w:val="20"/>
          <w:szCs w:val="20"/>
        </w:rPr>
      </w:pPr>
      <w:r w:rsidRPr="000A22AE">
        <w:rPr>
          <w:rFonts w:eastAsia="Times New Roman" w:cs="Times New Roman"/>
          <w:sz w:val="20"/>
          <w:szCs w:val="20"/>
        </w:rPr>
        <w:t>Attend Puzzle Club one lunch time each week</w:t>
      </w:r>
    </w:p>
    <w:p w14:paraId="2B8C3D8B" w14:textId="77777777" w:rsidR="007155DB" w:rsidRDefault="007155DB" w:rsidP="007155DB">
      <w:pPr>
        <w:rPr>
          <w:b/>
          <w:bCs/>
          <w:sz w:val="20"/>
          <w:szCs w:val="20"/>
        </w:rPr>
      </w:pPr>
    </w:p>
    <w:p w14:paraId="7FEF59BC" w14:textId="55F22A30" w:rsidR="00C74B2B" w:rsidRPr="00C74B2B" w:rsidRDefault="00335BA6" w:rsidP="00410105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Autumns</w:t>
      </w:r>
      <w:r w:rsidR="00C74B2B" w:rsidRPr="00C74B2B">
        <w:rPr>
          <w:b/>
          <w:bCs/>
          <w:sz w:val="32"/>
          <w:szCs w:val="32"/>
        </w:rPr>
        <w:t xml:space="preserve"> Term 1 Knowledge </w:t>
      </w:r>
    </w:p>
    <w:p w14:paraId="2697A225" w14:textId="77777777" w:rsidR="00C74B2B" w:rsidRDefault="00C74B2B" w:rsidP="00410105">
      <w:pPr>
        <w:pStyle w:val="Default"/>
        <w:rPr>
          <w:b/>
          <w:bCs/>
          <w:sz w:val="20"/>
          <w:szCs w:val="20"/>
        </w:rPr>
      </w:pPr>
    </w:p>
    <w:p w14:paraId="33905C35" w14:textId="1C529129" w:rsidR="00410105" w:rsidRPr="003835E1" w:rsidRDefault="00410105" w:rsidP="00410105">
      <w:pPr>
        <w:pStyle w:val="Default"/>
        <w:rPr>
          <w:sz w:val="20"/>
          <w:szCs w:val="20"/>
        </w:rPr>
      </w:pPr>
      <w:r w:rsidRPr="003835E1">
        <w:rPr>
          <w:b/>
          <w:bCs/>
          <w:sz w:val="20"/>
          <w:szCs w:val="20"/>
        </w:rPr>
        <w:t xml:space="preserve">Order of operations (BIDMAS) </w:t>
      </w:r>
    </w:p>
    <w:p w14:paraId="442E23C3" w14:textId="77777777" w:rsidR="00410105" w:rsidRPr="003835E1" w:rsidRDefault="00410105" w:rsidP="00410105">
      <w:pPr>
        <w:pStyle w:val="Default"/>
        <w:rPr>
          <w:sz w:val="20"/>
          <w:szCs w:val="20"/>
        </w:rPr>
      </w:pPr>
      <w:r w:rsidRPr="003835E1">
        <w:rPr>
          <w:sz w:val="20"/>
          <w:szCs w:val="20"/>
        </w:rPr>
        <w:t xml:space="preserve">There is an order to operations: </w:t>
      </w:r>
    </w:p>
    <w:p w14:paraId="391EC6C2" w14:textId="77777777" w:rsidR="00410105" w:rsidRPr="003835E1" w:rsidRDefault="00410105" w:rsidP="00410105">
      <w:pPr>
        <w:pStyle w:val="Default"/>
        <w:rPr>
          <w:sz w:val="20"/>
          <w:szCs w:val="20"/>
        </w:rPr>
      </w:pPr>
      <w:r w:rsidRPr="003835E1">
        <w:rPr>
          <w:sz w:val="20"/>
          <w:szCs w:val="20"/>
        </w:rPr>
        <w:t xml:space="preserve">B (Brackets) - any calculation within a bracket is completed first </w:t>
      </w:r>
    </w:p>
    <w:p w14:paraId="6CBBCEED" w14:textId="77777777" w:rsidR="00410105" w:rsidRPr="003835E1" w:rsidRDefault="00410105" w:rsidP="00410105">
      <w:pPr>
        <w:pStyle w:val="Default"/>
        <w:rPr>
          <w:sz w:val="20"/>
          <w:szCs w:val="20"/>
        </w:rPr>
      </w:pPr>
      <w:r w:rsidRPr="003835E1">
        <w:rPr>
          <w:sz w:val="20"/>
          <w:szCs w:val="20"/>
        </w:rPr>
        <w:t xml:space="preserve">I (Indices) – any term with a power is completed second </w:t>
      </w:r>
    </w:p>
    <w:p w14:paraId="7BFE3AC0" w14:textId="77777777" w:rsidR="00410105" w:rsidRPr="003835E1" w:rsidRDefault="00410105" w:rsidP="00410105">
      <w:pPr>
        <w:pStyle w:val="Default"/>
        <w:rPr>
          <w:sz w:val="20"/>
          <w:szCs w:val="20"/>
        </w:rPr>
      </w:pPr>
      <w:r w:rsidRPr="003835E1">
        <w:rPr>
          <w:sz w:val="20"/>
          <w:szCs w:val="20"/>
        </w:rPr>
        <w:t xml:space="preserve">D (Division) – any division is completed third </w:t>
      </w:r>
    </w:p>
    <w:p w14:paraId="6320E43D" w14:textId="77777777" w:rsidR="00410105" w:rsidRPr="003835E1" w:rsidRDefault="00410105" w:rsidP="00410105">
      <w:pPr>
        <w:pStyle w:val="Default"/>
        <w:rPr>
          <w:sz w:val="20"/>
          <w:szCs w:val="20"/>
        </w:rPr>
      </w:pPr>
      <w:r w:rsidRPr="003835E1">
        <w:rPr>
          <w:sz w:val="20"/>
          <w:szCs w:val="20"/>
        </w:rPr>
        <w:t xml:space="preserve">M (Multiplication) – any multiplication is completed </w:t>
      </w:r>
      <w:r w:rsidR="00345C70">
        <w:rPr>
          <w:sz w:val="20"/>
          <w:szCs w:val="20"/>
        </w:rPr>
        <w:t>next</w:t>
      </w:r>
      <w:r w:rsidRPr="003835E1">
        <w:rPr>
          <w:sz w:val="20"/>
          <w:szCs w:val="20"/>
        </w:rPr>
        <w:t xml:space="preserve"> </w:t>
      </w:r>
    </w:p>
    <w:p w14:paraId="7FE0E82D" w14:textId="77777777" w:rsidR="00410105" w:rsidRPr="003835E1" w:rsidRDefault="00410105" w:rsidP="00410105">
      <w:pPr>
        <w:pStyle w:val="Default"/>
        <w:rPr>
          <w:sz w:val="20"/>
          <w:szCs w:val="20"/>
        </w:rPr>
      </w:pPr>
      <w:r w:rsidRPr="003835E1">
        <w:rPr>
          <w:sz w:val="20"/>
          <w:szCs w:val="20"/>
        </w:rPr>
        <w:t>A (Addition) – any addition is completed next in a left to right order</w:t>
      </w:r>
    </w:p>
    <w:p w14:paraId="7237F563" w14:textId="77777777" w:rsidR="00410105" w:rsidRPr="003835E1" w:rsidRDefault="00410105" w:rsidP="00410105">
      <w:pPr>
        <w:rPr>
          <w:sz w:val="20"/>
          <w:szCs w:val="20"/>
        </w:rPr>
      </w:pPr>
      <w:r w:rsidRPr="003835E1">
        <w:rPr>
          <w:sz w:val="20"/>
          <w:szCs w:val="20"/>
        </w:rPr>
        <w:t xml:space="preserve">S (Subtraction) – </w:t>
      </w:r>
      <w:r w:rsidR="00345C70">
        <w:rPr>
          <w:sz w:val="20"/>
          <w:szCs w:val="20"/>
        </w:rPr>
        <w:t xml:space="preserve">any subtraction is </w:t>
      </w:r>
      <w:r w:rsidRPr="003835E1">
        <w:rPr>
          <w:sz w:val="20"/>
          <w:szCs w:val="20"/>
        </w:rPr>
        <w:t>completed last and in a left to right order</w:t>
      </w:r>
    </w:p>
    <w:p w14:paraId="67CDDEA8" w14:textId="77777777" w:rsidR="00543AB2" w:rsidRDefault="00DF055C" w:rsidP="00410105">
      <w:pPr>
        <w:rPr>
          <w:b/>
        </w:rPr>
      </w:pPr>
      <w:r>
        <w:rPr>
          <w:b/>
          <w:noProof/>
          <w:lang w:eastAsia="en-GB"/>
        </w:rPr>
        <w:drawing>
          <wp:inline distT="0" distB="0" distL="0" distR="0" wp14:anchorId="4C241E4A" wp14:editId="20AACEA2">
            <wp:extent cx="5559885" cy="1752600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6DCC3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4778" cy="1769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3D16F" w14:textId="77777777" w:rsidR="00543AB2" w:rsidRPr="00543AB2" w:rsidRDefault="00543AB2" w:rsidP="00410105">
      <w:pPr>
        <w:rPr>
          <w:b/>
        </w:rPr>
      </w:pPr>
    </w:p>
    <w:p w14:paraId="41E67993" w14:textId="77777777" w:rsidR="007A4C45" w:rsidRDefault="00DF055C" w:rsidP="00410105">
      <w:pPr>
        <w:rPr>
          <w:b/>
        </w:rPr>
      </w:pPr>
      <w:r>
        <w:rPr>
          <w:b/>
        </w:rPr>
        <w:t>The Decimal Number system</w:t>
      </w:r>
    </w:p>
    <w:p w14:paraId="41D2C59C" w14:textId="77777777" w:rsidR="00DF055C" w:rsidRPr="007A4C45" w:rsidRDefault="00CF6BD3" w:rsidP="00410105">
      <w:pPr>
        <w:rPr>
          <w:b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53C5D6D8" wp14:editId="67D00CEF">
            <wp:simplePos x="0" y="0"/>
            <wp:positionH relativeFrom="margin">
              <wp:align>left</wp:align>
            </wp:positionH>
            <wp:positionV relativeFrom="paragraph">
              <wp:posOffset>766445</wp:posOffset>
            </wp:positionV>
            <wp:extent cx="5362575" cy="40513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DC53ED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405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055C">
        <w:rPr>
          <w:b/>
          <w:noProof/>
          <w:lang w:eastAsia="en-GB"/>
        </w:rPr>
        <w:drawing>
          <wp:inline distT="0" distB="0" distL="0" distR="0" wp14:anchorId="338D1F51" wp14:editId="47F72EE2">
            <wp:extent cx="6032497" cy="60960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DCA2E3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3072" cy="618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3B6E8" w14:textId="77777777" w:rsidR="00410105" w:rsidRPr="00410105" w:rsidRDefault="00410105" w:rsidP="00410105"/>
    <w:p w14:paraId="19BCB5D4" w14:textId="77777777" w:rsidR="003835E1" w:rsidRDefault="003835E1" w:rsidP="00CF5E55">
      <w:pPr>
        <w:rPr>
          <w:rFonts w:ascii="Comic Sans MS" w:hAnsi="Comic Sans MS"/>
          <w:b/>
          <w:sz w:val="28"/>
          <w:szCs w:val="28"/>
          <w:u w:val="single"/>
        </w:rPr>
      </w:pPr>
    </w:p>
    <w:p w14:paraId="0F4246E5" w14:textId="28755BE9" w:rsidR="00335BA6" w:rsidRDefault="00335BA6" w:rsidP="00E33A5D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0CE6060" wp14:editId="3953D26F">
            <wp:simplePos x="0" y="0"/>
            <wp:positionH relativeFrom="margin">
              <wp:align>left</wp:align>
            </wp:positionH>
            <wp:positionV relativeFrom="paragraph">
              <wp:posOffset>7303</wp:posOffset>
            </wp:positionV>
            <wp:extent cx="4514850" cy="1252855"/>
            <wp:effectExtent l="0" t="0" r="0" b="444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DCAA14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1252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4D5300" w14:textId="677E7603" w:rsidR="00335BA6" w:rsidRDefault="00335BA6" w:rsidP="00E33A5D">
      <w:pPr>
        <w:rPr>
          <w:rFonts w:ascii="Comic Sans MS" w:hAnsi="Comic Sans MS"/>
          <w:b/>
          <w:sz w:val="28"/>
          <w:szCs w:val="28"/>
          <w:u w:val="single"/>
        </w:rPr>
      </w:pPr>
    </w:p>
    <w:p w14:paraId="363F1E78" w14:textId="3B00A669" w:rsidR="00335BA6" w:rsidRDefault="00335BA6" w:rsidP="00E33A5D">
      <w:pPr>
        <w:rPr>
          <w:rFonts w:ascii="Comic Sans MS" w:hAnsi="Comic Sans MS"/>
          <w:b/>
          <w:sz w:val="28"/>
          <w:szCs w:val="28"/>
          <w:u w:val="single"/>
        </w:rPr>
      </w:pPr>
    </w:p>
    <w:p w14:paraId="1CA6175C" w14:textId="5FBCCF87" w:rsidR="00335BA6" w:rsidRDefault="00335BA6" w:rsidP="00E33A5D">
      <w:pPr>
        <w:rPr>
          <w:rFonts w:ascii="Comic Sans MS" w:hAnsi="Comic Sans MS"/>
          <w:b/>
          <w:sz w:val="28"/>
          <w:szCs w:val="28"/>
          <w:u w:val="single"/>
        </w:rPr>
      </w:pPr>
    </w:p>
    <w:p w14:paraId="69725AC3" w14:textId="02674F22" w:rsidR="00335BA6" w:rsidRPr="00335BA6" w:rsidRDefault="00335BA6" w:rsidP="00E33A5D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Scan for Full list of Year 7 topics   </w:t>
      </w:r>
      <w:r>
        <w:rPr>
          <w:rFonts w:ascii="Comic Sans MS" w:hAnsi="Comic Sans MS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69504" behindDoc="0" locked="0" layoutInCell="1" allowOverlap="1" wp14:anchorId="74555196" wp14:editId="7B894515">
            <wp:simplePos x="0" y="0"/>
            <wp:positionH relativeFrom="column">
              <wp:posOffset>2284730</wp:posOffset>
            </wp:positionH>
            <wp:positionV relativeFrom="paragraph">
              <wp:posOffset>635</wp:posOffset>
            </wp:positionV>
            <wp:extent cx="733425" cy="722630"/>
            <wp:effectExtent l="0" t="0" r="9525" b="127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0C147D.tmp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3855A7" w14:textId="77777777" w:rsidR="00335BA6" w:rsidRDefault="00335BA6" w:rsidP="00E33A5D">
      <w:pPr>
        <w:rPr>
          <w:rFonts w:ascii="Comic Sans MS" w:hAnsi="Comic Sans MS"/>
          <w:b/>
          <w:sz w:val="28"/>
          <w:szCs w:val="28"/>
          <w:u w:val="single"/>
        </w:rPr>
      </w:pPr>
    </w:p>
    <w:p w14:paraId="4BE1829D" w14:textId="41B06DE9" w:rsidR="00CF5E55" w:rsidRDefault="00CF5E55" w:rsidP="00E33A5D">
      <w:pPr>
        <w:rPr>
          <w:rFonts w:ascii="Comic Sans MS" w:hAnsi="Comic Sans MS"/>
          <w:b/>
          <w:sz w:val="28"/>
          <w:szCs w:val="28"/>
          <w:u w:val="single"/>
        </w:rPr>
      </w:pPr>
    </w:p>
    <w:sectPr w:rsidR="00CF5E55" w:rsidSect="00FF503C">
      <w:headerReference w:type="defaul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9BED5A" w14:textId="77777777" w:rsidR="00A94EDE" w:rsidRDefault="00A94EDE" w:rsidP="00A94EDE">
      <w:pPr>
        <w:spacing w:after="0" w:line="240" w:lineRule="auto"/>
      </w:pPr>
      <w:r>
        <w:separator/>
      </w:r>
    </w:p>
  </w:endnote>
  <w:endnote w:type="continuationSeparator" w:id="0">
    <w:p w14:paraId="5E5AA834" w14:textId="77777777" w:rsidR="00A94EDE" w:rsidRDefault="00A94EDE" w:rsidP="00A94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E5C39A" w14:textId="77777777" w:rsidR="00A94EDE" w:rsidRDefault="00A94EDE" w:rsidP="00A94EDE">
      <w:pPr>
        <w:spacing w:after="0" w:line="240" w:lineRule="auto"/>
      </w:pPr>
      <w:r>
        <w:separator/>
      </w:r>
    </w:p>
  </w:footnote>
  <w:footnote w:type="continuationSeparator" w:id="0">
    <w:p w14:paraId="1F07C32E" w14:textId="77777777" w:rsidR="00A94EDE" w:rsidRDefault="00A94EDE" w:rsidP="00A94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F0FAA1" w14:textId="56FF1CD7" w:rsidR="00A94EDE" w:rsidRDefault="00A94ED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21A53FC4" wp14:editId="4BAFBBAE">
          <wp:simplePos x="0" y="0"/>
          <wp:positionH relativeFrom="column">
            <wp:posOffset>4871085</wp:posOffset>
          </wp:positionH>
          <wp:positionV relativeFrom="paragraph">
            <wp:posOffset>34925</wp:posOffset>
          </wp:positionV>
          <wp:extent cx="1166495" cy="877570"/>
          <wp:effectExtent l="0" t="0" r="0" b="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7A5A1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6500DD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F072A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0D20B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259CE"/>
    <w:multiLevelType w:val="hybridMultilevel"/>
    <w:tmpl w:val="A00EBDA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1E72E3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6D2"/>
    <w:rsid w:val="00023839"/>
    <w:rsid w:val="00064151"/>
    <w:rsid w:val="000A22AE"/>
    <w:rsid w:val="00136B8A"/>
    <w:rsid w:val="00171BC4"/>
    <w:rsid w:val="0023444A"/>
    <w:rsid w:val="002532F7"/>
    <w:rsid w:val="002B4AB2"/>
    <w:rsid w:val="0030080C"/>
    <w:rsid w:val="00335BA6"/>
    <w:rsid w:val="00345C70"/>
    <w:rsid w:val="003835E1"/>
    <w:rsid w:val="003D42D3"/>
    <w:rsid w:val="00410105"/>
    <w:rsid w:val="0042799D"/>
    <w:rsid w:val="0044532E"/>
    <w:rsid w:val="00463C64"/>
    <w:rsid w:val="00476C3A"/>
    <w:rsid w:val="00543AB2"/>
    <w:rsid w:val="005936D2"/>
    <w:rsid w:val="005B5A67"/>
    <w:rsid w:val="0064488F"/>
    <w:rsid w:val="00673C5E"/>
    <w:rsid w:val="00682FE7"/>
    <w:rsid w:val="006931F0"/>
    <w:rsid w:val="006D7C37"/>
    <w:rsid w:val="00703379"/>
    <w:rsid w:val="007155DB"/>
    <w:rsid w:val="00743A3D"/>
    <w:rsid w:val="00747D75"/>
    <w:rsid w:val="007A4C45"/>
    <w:rsid w:val="007B0E15"/>
    <w:rsid w:val="007B7E88"/>
    <w:rsid w:val="00817A39"/>
    <w:rsid w:val="00832001"/>
    <w:rsid w:val="008565D8"/>
    <w:rsid w:val="008E6306"/>
    <w:rsid w:val="00903B99"/>
    <w:rsid w:val="00962DAE"/>
    <w:rsid w:val="00A94EDE"/>
    <w:rsid w:val="00B131D9"/>
    <w:rsid w:val="00B17253"/>
    <w:rsid w:val="00BA32C4"/>
    <w:rsid w:val="00BE25B3"/>
    <w:rsid w:val="00BE394B"/>
    <w:rsid w:val="00C5395D"/>
    <w:rsid w:val="00C64D7D"/>
    <w:rsid w:val="00C74B2B"/>
    <w:rsid w:val="00CF5E55"/>
    <w:rsid w:val="00CF6BD3"/>
    <w:rsid w:val="00D466DB"/>
    <w:rsid w:val="00D542ED"/>
    <w:rsid w:val="00D56744"/>
    <w:rsid w:val="00DF055C"/>
    <w:rsid w:val="00E1165E"/>
    <w:rsid w:val="00E33A5D"/>
    <w:rsid w:val="00E35112"/>
    <w:rsid w:val="00E7002A"/>
    <w:rsid w:val="00EC2FEB"/>
    <w:rsid w:val="00EF5E01"/>
    <w:rsid w:val="00F04A96"/>
    <w:rsid w:val="00FD4E0D"/>
    <w:rsid w:val="00FE0769"/>
    <w:rsid w:val="00FF5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01BB42"/>
  <w15:docId w15:val="{8EDB36F6-F54D-40F4-992D-F7E2D798A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A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101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931F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7155DB"/>
    <w:rPr>
      <w:b/>
      <w:b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1725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94E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4EDE"/>
  </w:style>
  <w:style w:type="paragraph" w:styleId="Footer">
    <w:name w:val="footer"/>
    <w:basedOn w:val="Normal"/>
    <w:link w:val="FooterChar"/>
    <w:uiPriority w:val="99"/>
    <w:unhideWhenUsed/>
    <w:rsid w:val="00A94E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4E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kmt.org.uk/competitions/solo/junior-mathematical-challenge/archive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tmp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tmp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tmp"/><Relationship Id="rId4" Type="http://schemas.openxmlformats.org/officeDocument/2006/relationships/webSettings" Target="webSettings.xml"/><Relationship Id="rId9" Type="http://schemas.openxmlformats.org/officeDocument/2006/relationships/image" Target="media/image2.tmp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14891C51</Template>
  <TotalTime>6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31</cp:revision>
  <cp:lastPrinted>2020-09-04T07:33:00Z</cp:lastPrinted>
  <dcterms:created xsi:type="dcterms:W3CDTF">2020-04-21T10:10:00Z</dcterms:created>
  <dcterms:modified xsi:type="dcterms:W3CDTF">2020-10-04T12:03:00Z</dcterms:modified>
</cp:coreProperties>
</file>