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page" w:horzAnchor="page" w:tblpX="254" w:tblpY="1789"/>
        <w:tblW w:w="6540" w:type="dxa"/>
        <w:tblLook w:val="04A0" w:firstRow="1" w:lastRow="0" w:firstColumn="1" w:lastColumn="0" w:noHBand="0" w:noVBand="1"/>
      </w:tblPr>
      <w:tblGrid>
        <w:gridCol w:w="3270"/>
        <w:gridCol w:w="3270"/>
      </w:tblGrid>
      <w:tr w:rsidR="007504FC" w:rsidRPr="0082297B" w14:paraId="7529B36D" w14:textId="77777777" w:rsidTr="007504FC">
        <w:trPr>
          <w:trHeight w:val="40"/>
        </w:trPr>
        <w:tc>
          <w:tcPr>
            <w:tcW w:w="3270" w:type="dxa"/>
          </w:tcPr>
          <w:p w14:paraId="6B712705" w14:textId="77777777" w:rsidR="007504FC" w:rsidRPr="0082297B" w:rsidRDefault="007504FC" w:rsidP="007504FC">
            <w:pPr>
              <w:rPr>
                <w:rFonts w:ascii="Calibri" w:hAnsi="Calibri"/>
                <w:b/>
                <w:bCs/>
                <w:i/>
                <w:iCs/>
              </w:rPr>
            </w:pPr>
            <w:r w:rsidRPr="0082297B">
              <w:rPr>
                <w:rFonts w:ascii="Calibri" w:hAnsi="Calibri"/>
                <w:b/>
                <w:bCs/>
                <w:i/>
                <w:iCs/>
              </w:rPr>
              <w:t>Topics</w:t>
            </w:r>
          </w:p>
        </w:tc>
        <w:tc>
          <w:tcPr>
            <w:tcW w:w="3270" w:type="dxa"/>
          </w:tcPr>
          <w:p w14:paraId="6EF2D6DC" w14:textId="77777777" w:rsidR="007504FC" w:rsidRPr="0082297B" w:rsidRDefault="007504FC" w:rsidP="007504FC">
            <w:pPr>
              <w:rPr>
                <w:rFonts w:ascii="Calibri" w:hAnsi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30C15B" wp14:editId="2E766D2B">
                  <wp:extent cx="1143000" cy="304165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4FC" w:rsidRPr="0082297B" w14:paraId="669D4FA1" w14:textId="77777777" w:rsidTr="007504FC">
        <w:trPr>
          <w:trHeight w:val="40"/>
        </w:trPr>
        <w:tc>
          <w:tcPr>
            <w:tcW w:w="3270" w:type="dxa"/>
          </w:tcPr>
          <w:p w14:paraId="5BD54007" w14:textId="54D59C5D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What is a covenant?</w:t>
            </w:r>
          </w:p>
        </w:tc>
        <w:tc>
          <w:tcPr>
            <w:tcW w:w="3270" w:type="dxa"/>
          </w:tcPr>
          <w:p w14:paraId="1F0627E2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4A34CCB0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59256AE7" w14:textId="77777777" w:rsidTr="007504FC">
        <w:trPr>
          <w:trHeight w:val="40"/>
        </w:trPr>
        <w:tc>
          <w:tcPr>
            <w:tcW w:w="3270" w:type="dxa"/>
          </w:tcPr>
          <w:p w14:paraId="3C04CF92" w14:textId="228532AB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Genesis 2- Adam and Eve and the story of the Fall</w:t>
            </w:r>
          </w:p>
        </w:tc>
        <w:tc>
          <w:tcPr>
            <w:tcW w:w="3270" w:type="dxa"/>
          </w:tcPr>
          <w:p w14:paraId="1F9BE616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3AD6AFDC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09CB3C0A" w14:textId="77777777" w:rsidTr="007504FC">
        <w:trPr>
          <w:trHeight w:val="40"/>
        </w:trPr>
        <w:tc>
          <w:tcPr>
            <w:tcW w:w="3270" w:type="dxa"/>
          </w:tcPr>
          <w:p w14:paraId="77E1C7E0" w14:textId="3CEC1B29" w:rsidR="007504FC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Noah’s ark</w:t>
            </w:r>
          </w:p>
          <w:p w14:paraId="0B8313E9" w14:textId="7EF77F76" w:rsidR="00FC5E32" w:rsidRPr="0082297B" w:rsidRDefault="00FC5E32" w:rsidP="007504F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270" w:type="dxa"/>
          </w:tcPr>
          <w:p w14:paraId="3E9F8C0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5B9F0218" w14:textId="77777777" w:rsidTr="007504FC">
        <w:trPr>
          <w:trHeight w:val="40"/>
        </w:trPr>
        <w:tc>
          <w:tcPr>
            <w:tcW w:w="3270" w:type="dxa"/>
          </w:tcPr>
          <w:p w14:paraId="54CB0327" w14:textId="65C9AFD0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Abraham’s Covenant</w:t>
            </w:r>
          </w:p>
        </w:tc>
        <w:tc>
          <w:tcPr>
            <w:tcW w:w="3270" w:type="dxa"/>
          </w:tcPr>
          <w:p w14:paraId="0B44DFDD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6C4CDBF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593D98B2" w14:textId="77777777" w:rsidTr="007504FC">
        <w:trPr>
          <w:trHeight w:val="40"/>
        </w:trPr>
        <w:tc>
          <w:tcPr>
            <w:tcW w:w="3270" w:type="dxa"/>
          </w:tcPr>
          <w:p w14:paraId="7E2046A1" w14:textId="4411E351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Moses and the Sinai covenant</w:t>
            </w:r>
          </w:p>
        </w:tc>
        <w:tc>
          <w:tcPr>
            <w:tcW w:w="3270" w:type="dxa"/>
          </w:tcPr>
          <w:p w14:paraId="37428E9E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0F660E41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68EF8D30" w14:textId="77777777" w:rsidTr="007504FC">
        <w:trPr>
          <w:trHeight w:val="40"/>
        </w:trPr>
        <w:tc>
          <w:tcPr>
            <w:tcW w:w="3270" w:type="dxa"/>
          </w:tcPr>
          <w:p w14:paraId="2B17D0A3" w14:textId="6F383915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The Davidic covenant</w:t>
            </w:r>
          </w:p>
        </w:tc>
        <w:tc>
          <w:tcPr>
            <w:tcW w:w="3270" w:type="dxa"/>
          </w:tcPr>
          <w:p w14:paraId="4BABCD3D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18ED76B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14FE1462" w14:textId="77777777" w:rsidTr="007504FC">
        <w:trPr>
          <w:trHeight w:val="40"/>
        </w:trPr>
        <w:tc>
          <w:tcPr>
            <w:tcW w:w="3270" w:type="dxa"/>
          </w:tcPr>
          <w:p w14:paraId="49085450" w14:textId="4D65B35F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Prophecies of hope- a new covenant</w:t>
            </w:r>
          </w:p>
        </w:tc>
        <w:tc>
          <w:tcPr>
            <w:tcW w:w="3270" w:type="dxa"/>
          </w:tcPr>
          <w:p w14:paraId="5F974DCA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4A901839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937" w:tblpY="325"/>
        <w:tblW w:w="9554" w:type="dxa"/>
        <w:tblLook w:val="04A0" w:firstRow="1" w:lastRow="0" w:firstColumn="1" w:lastColumn="0" w:noHBand="0" w:noVBand="1"/>
      </w:tblPr>
      <w:tblGrid>
        <w:gridCol w:w="1838"/>
        <w:gridCol w:w="7716"/>
      </w:tblGrid>
      <w:tr w:rsidR="00C752CE" w14:paraId="54D0FD9B" w14:textId="77777777" w:rsidTr="00C752CE">
        <w:trPr>
          <w:trHeight w:val="1477"/>
        </w:trPr>
        <w:tc>
          <w:tcPr>
            <w:tcW w:w="1838" w:type="dxa"/>
          </w:tcPr>
          <w:p w14:paraId="792D156A" w14:textId="77777777" w:rsidR="00C752CE" w:rsidRPr="000F3143" w:rsidRDefault="00C752CE" w:rsidP="00C752CE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Key words</w:t>
            </w:r>
          </w:p>
        </w:tc>
        <w:tc>
          <w:tcPr>
            <w:tcW w:w="7716" w:type="dxa"/>
          </w:tcPr>
          <w:p w14:paraId="4DB3D61F" w14:textId="630CD914" w:rsidR="00C752CE" w:rsidRPr="009B5DE6" w:rsidRDefault="009B5DE6" w:rsidP="00C752CE">
            <w:pPr>
              <w:rPr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Covenant:</w:t>
            </w:r>
            <w:r>
              <w:rPr>
                <w:sz w:val="18"/>
                <w:szCs w:val="18"/>
                <w:lang w:val="en-US"/>
              </w:rPr>
              <w:t xml:space="preserve"> A solemn and binding agreement based on love and faithfulness.  Made between God and his people in the Bible</w:t>
            </w:r>
          </w:p>
          <w:p w14:paraId="6FCC3FAD" w14:textId="0163B27C" w:rsidR="009B5DE6" w:rsidRPr="009B5DE6" w:rsidRDefault="009B5DE6" w:rsidP="00C752CE">
            <w:pPr>
              <w:rPr>
                <w:b/>
                <w:bCs/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Prophet: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9B5DE6">
              <w:rPr>
                <w:sz w:val="18"/>
                <w:szCs w:val="18"/>
                <w:lang w:val="en-US"/>
              </w:rPr>
              <w:t>A messenger of God who speaks the definitive word of God to us and calls us to respond</w:t>
            </w:r>
          </w:p>
          <w:p w14:paraId="4C9AF678" w14:textId="3018C4A3" w:rsidR="009B5DE6" w:rsidRPr="009B5DE6" w:rsidRDefault="009B5DE6" w:rsidP="00C752CE">
            <w:pPr>
              <w:rPr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Unconditional love:</w:t>
            </w:r>
            <w:r w:rsidRPr="009B5DE6">
              <w:rPr>
                <w:sz w:val="18"/>
                <w:szCs w:val="18"/>
                <w:lang w:val="en-US"/>
              </w:rPr>
              <w:t xml:space="preserve"> A love which is not dependent on the worthiness of the one who is loved.</w:t>
            </w:r>
          </w:p>
          <w:p w14:paraId="4F0F6002" w14:textId="19608FCE" w:rsidR="009B5DE6" w:rsidRPr="009B5DE6" w:rsidRDefault="009B5DE6" w:rsidP="00C752CE">
            <w:pPr>
              <w:rPr>
                <w:b/>
                <w:bCs/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Ten Commandments: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9B5DE6">
              <w:rPr>
                <w:sz w:val="18"/>
                <w:szCs w:val="18"/>
                <w:lang w:val="en-US"/>
              </w:rPr>
              <w:t>The list of laws given to Moses on Mount Sinai.</w:t>
            </w:r>
          </w:p>
          <w:p w14:paraId="519B7B2B" w14:textId="68135412" w:rsidR="009B5DE6" w:rsidRPr="009B5DE6" w:rsidRDefault="009B5DE6" w:rsidP="00C752CE">
            <w:pPr>
              <w:rPr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Sin: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A failure to live as God intends</w:t>
            </w:r>
          </w:p>
        </w:tc>
      </w:tr>
      <w:tr w:rsidR="00C752CE" w14:paraId="5C06C014" w14:textId="77777777" w:rsidTr="00C752CE">
        <w:trPr>
          <w:trHeight w:val="1477"/>
        </w:trPr>
        <w:tc>
          <w:tcPr>
            <w:tcW w:w="1838" w:type="dxa"/>
          </w:tcPr>
          <w:p w14:paraId="709E0D1B" w14:textId="77777777" w:rsidR="00C752CE" w:rsidRPr="000F3143" w:rsidRDefault="00C752CE" w:rsidP="00C752CE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Teacher assessed pieces of work</w:t>
            </w:r>
          </w:p>
        </w:tc>
        <w:tc>
          <w:tcPr>
            <w:tcW w:w="7716" w:type="dxa"/>
          </w:tcPr>
          <w:p w14:paraId="74BD4D67" w14:textId="77777777" w:rsidR="00E13ACD" w:rsidRPr="00E13ACD" w:rsidRDefault="00E13ACD" w:rsidP="00E13ACD">
            <w:pPr>
              <w:pStyle w:val="ListParagraph"/>
              <w:numPr>
                <w:ilvl w:val="0"/>
                <w:numId w:val="1"/>
              </w:numPr>
              <w:rPr>
                <w:b/>
                <w:i/>
                <w:sz w:val="20"/>
                <w:szCs w:val="20"/>
                <w:lang w:val="en-US"/>
              </w:rPr>
            </w:pPr>
            <w:r w:rsidRPr="00E13ACD">
              <w:rPr>
                <w:b/>
                <w:i/>
                <w:sz w:val="20"/>
                <w:szCs w:val="20"/>
                <w:lang w:val="en-US"/>
              </w:rPr>
              <w:t>‘Explore why Abraham is seen as a role model for Jews and Christians today.’ (20)</w:t>
            </w:r>
          </w:p>
          <w:p w14:paraId="23DC787B" w14:textId="7EA690C8" w:rsidR="00C752CE" w:rsidRPr="00E13ACD" w:rsidRDefault="00E13ACD" w:rsidP="00E13ACD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E13ACD">
              <w:rPr>
                <w:b/>
                <w:i/>
                <w:sz w:val="20"/>
                <w:szCs w:val="20"/>
                <w:lang w:val="en-US"/>
              </w:rPr>
              <w:t>‘The covenant at Sinai is the most important of the Old Testament covenants.’ Evaluate this statement (10)</w:t>
            </w:r>
          </w:p>
        </w:tc>
      </w:tr>
      <w:tr w:rsidR="00C752CE" w14:paraId="4416A66B" w14:textId="77777777" w:rsidTr="00C752CE">
        <w:trPr>
          <w:trHeight w:val="1400"/>
        </w:trPr>
        <w:tc>
          <w:tcPr>
            <w:tcW w:w="1838" w:type="dxa"/>
          </w:tcPr>
          <w:p w14:paraId="0A039E5A" w14:textId="77777777" w:rsidR="00C752CE" w:rsidRPr="000F3143" w:rsidRDefault="00C752CE" w:rsidP="00C752CE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Stretch and challenge</w:t>
            </w:r>
          </w:p>
        </w:tc>
        <w:tc>
          <w:tcPr>
            <w:tcW w:w="7716" w:type="dxa"/>
          </w:tcPr>
          <w:p w14:paraId="58DEA2E8" w14:textId="77777777" w:rsidR="00C752CE" w:rsidRPr="00682C42" w:rsidRDefault="008E3CF7" w:rsidP="00C752CE">
            <w:pPr>
              <w:rPr>
                <w:sz w:val="18"/>
                <w:szCs w:val="18"/>
                <w:lang w:val="en-US"/>
              </w:rPr>
            </w:pPr>
            <w:r w:rsidRPr="00682C42">
              <w:rPr>
                <w:sz w:val="18"/>
                <w:szCs w:val="18"/>
                <w:lang w:val="en-US"/>
              </w:rPr>
              <w:t>Read the Olive tree blog on covenants olivetree.com/blog/discover-5-covenants-bible/ and develop in depth your understanding of the significance of the covenants.</w:t>
            </w:r>
          </w:p>
          <w:p w14:paraId="76AFD59C" w14:textId="77777777" w:rsidR="00F23F16" w:rsidRPr="00682C42" w:rsidRDefault="00682C42" w:rsidP="00C752CE">
            <w:pPr>
              <w:rPr>
                <w:sz w:val="18"/>
                <w:szCs w:val="18"/>
                <w:lang w:val="en-US"/>
              </w:rPr>
            </w:pPr>
            <w:r w:rsidRPr="00682C42">
              <w:rPr>
                <w:sz w:val="18"/>
                <w:szCs w:val="18"/>
                <w:lang w:val="en-US"/>
              </w:rPr>
              <w:t xml:space="preserve">Prepare a debate on the following ‘Israel’s idolatry only differs in form from what people worship today.’ </w:t>
            </w:r>
          </w:p>
          <w:p w14:paraId="47DEA96D" w14:textId="3BD55C84" w:rsidR="00682C42" w:rsidRDefault="00682C42" w:rsidP="00C752CE">
            <w:pPr>
              <w:rPr>
                <w:lang w:val="en-US"/>
              </w:rPr>
            </w:pPr>
            <w:r w:rsidRPr="00682C42">
              <w:rPr>
                <w:sz w:val="18"/>
                <w:szCs w:val="18"/>
                <w:lang w:val="en-US"/>
              </w:rPr>
              <w:t xml:space="preserve">What leaders today might need to consider the story of the Ten plagues.  Research different leaders and explain how they may benefit </w:t>
            </w:r>
            <w:r w:rsidR="00A0555A" w:rsidRPr="00682C42">
              <w:rPr>
                <w:sz w:val="18"/>
                <w:szCs w:val="18"/>
                <w:lang w:val="en-US"/>
              </w:rPr>
              <w:t>from</w:t>
            </w:r>
            <w:r w:rsidRPr="00682C42">
              <w:rPr>
                <w:sz w:val="18"/>
                <w:szCs w:val="18"/>
                <w:lang w:val="en-US"/>
              </w:rPr>
              <w:t xml:space="preserve"> recognizing God as the ultimate King.</w:t>
            </w:r>
          </w:p>
        </w:tc>
      </w:tr>
    </w:tbl>
    <w:p w14:paraId="2C3AB864" w14:textId="5A0C5741" w:rsidR="00E71026" w:rsidRDefault="007504FC" w:rsidP="007504FC">
      <w:pPr>
        <w:jc w:val="center"/>
        <w:rPr>
          <w:b/>
          <w:bCs/>
          <w:lang w:val="en-US"/>
        </w:rPr>
      </w:pPr>
      <w:r>
        <w:rPr>
          <w:lang w:val="en-US"/>
        </w:rPr>
        <w:t xml:space="preserve">Knowledge organizer: Year </w:t>
      </w:r>
      <w:r w:rsidR="00C752CE">
        <w:rPr>
          <w:lang w:val="en-US"/>
        </w:rPr>
        <w:t xml:space="preserve">8 unit 1- </w:t>
      </w:r>
      <w:r w:rsidR="00C752CE" w:rsidRPr="00C752CE">
        <w:rPr>
          <w:b/>
          <w:bCs/>
          <w:lang w:val="en-US"/>
        </w:rPr>
        <w:t>‘What does it mean to be a covenant p</w:t>
      </w:r>
      <w:bookmarkStart w:id="0" w:name="_GoBack"/>
      <w:bookmarkEnd w:id="0"/>
      <w:r w:rsidR="00C752CE" w:rsidRPr="00C752CE">
        <w:rPr>
          <w:b/>
          <w:bCs/>
          <w:lang w:val="en-US"/>
        </w:rPr>
        <w:t>eople?’</w:t>
      </w:r>
      <w:r>
        <w:rPr>
          <w:lang w:val="en-US"/>
        </w:rPr>
        <w:t xml:space="preserve"> </w:t>
      </w:r>
    </w:p>
    <w:p w14:paraId="60B171CE" w14:textId="77777777" w:rsidR="00C752CE" w:rsidRDefault="00C752CE" w:rsidP="007504FC">
      <w:pPr>
        <w:rPr>
          <w:b/>
          <w:bCs/>
        </w:rPr>
      </w:pPr>
    </w:p>
    <w:tbl>
      <w:tblPr>
        <w:tblStyle w:val="TableGrid"/>
        <w:tblpPr w:leftFromText="180" w:rightFromText="180" w:vertAnchor="text" w:horzAnchor="margin" w:tblpXSpec="center" w:tblpY="-70"/>
        <w:tblW w:w="16228" w:type="dxa"/>
        <w:tblLook w:val="04A0" w:firstRow="1" w:lastRow="0" w:firstColumn="1" w:lastColumn="0" w:noHBand="0" w:noVBand="1"/>
      </w:tblPr>
      <w:tblGrid>
        <w:gridCol w:w="3245"/>
        <w:gridCol w:w="3245"/>
        <w:gridCol w:w="3246"/>
        <w:gridCol w:w="3246"/>
        <w:gridCol w:w="3246"/>
      </w:tblGrid>
      <w:tr w:rsidR="007504FC" w14:paraId="42BCB332" w14:textId="77777777" w:rsidTr="00C752CE">
        <w:trPr>
          <w:trHeight w:val="466"/>
        </w:trPr>
        <w:tc>
          <w:tcPr>
            <w:tcW w:w="3245" w:type="dxa"/>
          </w:tcPr>
          <w:p w14:paraId="133CA649" w14:textId="34ECD1E9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>Old Testament covenantal story</w:t>
            </w:r>
          </w:p>
        </w:tc>
        <w:tc>
          <w:tcPr>
            <w:tcW w:w="3245" w:type="dxa"/>
          </w:tcPr>
          <w:p w14:paraId="18C40D46" w14:textId="6548EC7E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 xml:space="preserve">Abraham’s faith in God </w:t>
            </w:r>
          </w:p>
        </w:tc>
        <w:tc>
          <w:tcPr>
            <w:tcW w:w="3246" w:type="dxa"/>
          </w:tcPr>
          <w:p w14:paraId="343DE63C" w14:textId="20B92521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>The importance of the Sinai covenant</w:t>
            </w:r>
          </w:p>
        </w:tc>
        <w:tc>
          <w:tcPr>
            <w:tcW w:w="3246" w:type="dxa"/>
          </w:tcPr>
          <w:p w14:paraId="45B6614A" w14:textId="4F959D3F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>God’s promises to David</w:t>
            </w:r>
          </w:p>
        </w:tc>
        <w:tc>
          <w:tcPr>
            <w:tcW w:w="3246" w:type="dxa"/>
          </w:tcPr>
          <w:p w14:paraId="00BF3764" w14:textId="4D56E1A7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>Looking forward</w:t>
            </w:r>
          </w:p>
        </w:tc>
      </w:tr>
      <w:tr w:rsidR="007504FC" w14:paraId="227960F8" w14:textId="77777777" w:rsidTr="00C752CE">
        <w:trPr>
          <w:trHeight w:val="3467"/>
        </w:trPr>
        <w:tc>
          <w:tcPr>
            <w:tcW w:w="3245" w:type="dxa"/>
          </w:tcPr>
          <w:p w14:paraId="68B635B0" w14:textId="77777777" w:rsidR="007504FC" w:rsidRDefault="00510402" w:rsidP="00510402">
            <w:pPr>
              <w:rPr>
                <w:sz w:val="18"/>
                <w:szCs w:val="18"/>
                <w:lang w:val="en-US"/>
              </w:rPr>
            </w:pPr>
            <w:r w:rsidRPr="00510402">
              <w:rPr>
                <w:sz w:val="18"/>
                <w:szCs w:val="18"/>
                <w:lang w:val="en-US"/>
              </w:rPr>
              <w:t>The Old Testament shows us that God created the world out of unconditional love and remains</w:t>
            </w:r>
            <w:r>
              <w:rPr>
                <w:sz w:val="18"/>
                <w:szCs w:val="18"/>
                <w:lang w:val="en-US"/>
              </w:rPr>
              <w:t xml:space="preserve"> f</w:t>
            </w:r>
            <w:r w:rsidRPr="00510402">
              <w:rPr>
                <w:sz w:val="18"/>
                <w:szCs w:val="18"/>
                <w:lang w:val="en-US"/>
              </w:rPr>
              <w:t>aithful to people even when they have fallen away through sin.</w:t>
            </w:r>
          </w:p>
          <w:p w14:paraId="133908A6" w14:textId="77777777" w:rsidR="00510402" w:rsidRDefault="00510402" w:rsidP="00510402">
            <w:pPr>
              <w:rPr>
                <w:sz w:val="18"/>
                <w:szCs w:val="18"/>
                <w:lang w:val="en-US"/>
              </w:rPr>
            </w:pPr>
          </w:p>
          <w:p w14:paraId="5B16F596" w14:textId="34DE8B7A" w:rsidR="00510402" w:rsidRDefault="00510402" w:rsidP="0051040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Through a study of Genesis, we learn that humanity at the beginning failed to live as God intended and fell into sin.</w:t>
            </w:r>
          </w:p>
          <w:p w14:paraId="00120784" w14:textId="4EB7078D" w:rsidR="00510402" w:rsidRDefault="00510402" w:rsidP="00510402">
            <w:pPr>
              <w:rPr>
                <w:sz w:val="18"/>
                <w:szCs w:val="18"/>
                <w:lang w:val="en-US"/>
              </w:rPr>
            </w:pPr>
          </w:p>
          <w:p w14:paraId="5EA999B1" w14:textId="0E8E1CC5" w:rsidR="00510402" w:rsidRDefault="00306097" w:rsidP="0051040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From </w:t>
            </w:r>
            <w:r w:rsidR="00A86312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>enesis we learn that the human relationship with God, with one another and with creation was broken- this is what we call sin.</w:t>
            </w:r>
          </w:p>
          <w:p w14:paraId="4F840262" w14:textId="77777777" w:rsidR="00A86312" w:rsidRDefault="00A86312" w:rsidP="00510402">
            <w:pPr>
              <w:rPr>
                <w:sz w:val="18"/>
                <w:szCs w:val="18"/>
                <w:lang w:val="en-US"/>
              </w:rPr>
            </w:pPr>
          </w:p>
          <w:p w14:paraId="6C32648B" w14:textId="2A8C1539" w:rsidR="00510402" w:rsidRPr="005E46E3" w:rsidRDefault="00510402" w:rsidP="0051040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45" w:type="dxa"/>
          </w:tcPr>
          <w:p w14:paraId="6D0FB229" w14:textId="7202A90F" w:rsidR="00A86312" w:rsidRPr="00A86312" w:rsidRDefault="00A86312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>The covenants are solemn promises between God and human beings</w:t>
            </w:r>
          </w:p>
          <w:p w14:paraId="429B06CC" w14:textId="77777777" w:rsidR="00A86312" w:rsidRPr="00A86312" w:rsidRDefault="00A86312" w:rsidP="00E47094">
            <w:pPr>
              <w:rPr>
                <w:sz w:val="16"/>
                <w:szCs w:val="16"/>
                <w:lang w:val="en-US"/>
              </w:rPr>
            </w:pPr>
          </w:p>
          <w:p w14:paraId="6FB4C6D9" w14:textId="6B1C955D" w:rsidR="007504FC" w:rsidRPr="00A86312" w:rsidRDefault="00306097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>God chose Abraham and made a covenant with him and his descendants.</w:t>
            </w:r>
          </w:p>
          <w:p w14:paraId="354412D4" w14:textId="77777777" w:rsidR="00A86312" w:rsidRPr="00A86312" w:rsidRDefault="00A86312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 xml:space="preserve">   </w:t>
            </w:r>
          </w:p>
          <w:p w14:paraId="7551899E" w14:textId="0F9328B5" w:rsidR="00306097" w:rsidRPr="00A86312" w:rsidRDefault="00306097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 xml:space="preserve">Abraham was a </w:t>
            </w:r>
            <w:r w:rsidR="00C728FA" w:rsidRPr="00A86312">
              <w:rPr>
                <w:sz w:val="16"/>
                <w:szCs w:val="16"/>
                <w:lang w:val="en-US"/>
              </w:rPr>
              <w:t>man of great faith and put his full trust in God.  He was rewarded and God promised that he would be the father of all nations.</w:t>
            </w:r>
          </w:p>
          <w:p w14:paraId="6C79728F" w14:textId="77777777" w:rsidR="00A86312" w:rsidRPr="00A86312" w:rsidRDefault="00A86312" w:rsidP="00E47094">
            <w:pPr>
              <w:rPr>
                <w:sz w:val="16"/>
                <w:szCs w:val="16"/>
                <w:lang w:val="en-US"/>
              </w:rPr>
            </w:pPr>
          </w:p>
          <w:p w14:paraId="45315BA8" w14:textId="74FEC286" w:rsidR="00C728FA" w:rsidRPr="00A86312" w:rsidRDefault="00A86312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 xml:space="preserve"> </w:t>
            </w:r>
            <w:r w:rsidR="00C728FA" w:rsidRPr="00A86312">
              <w:rPr>
                <w:sz w:val="16"/>
                <w:szCs w:val="16"/>
                <w:lang w:val="en-US"/>
              </w:rPr>
              <w:t xml:space="preserve">Abraham is a great figure of faith for both Christians and Jews.  Jews still hold this covenant as valid today, seen in the practice of circumcision.  </w:t>
            </w:r>
          </w:p>
          <w:p w14:paraId="6B1B400F" w14:textId="77777777" w:rsidR="000E624E" w:rsidRDefault="000E624E" w:rsidP="00E47094">
            <w:pPr>
              <w:rPr>
                <w:lang w:val="en-US"/>
              </w:rPr>
            </w:pPr>
          </w:p>
          <w:p w14:paraId="64482579" w14:textId="54195694" w:rsidR="000E624E" w:rsidRDefault="000E624E" w:rsidP="00E47094">
            <w:pPr>
              <w:rPr>
                <w:lang w:val="en-US"/>
              </w:rPr>
            </w:pPr>
          </w:p>
        </w:tc>
        <w:tc>
          <w:tcPr>
            <w:tcW w:w="3246" w:type="dxa"/>
          </w:tcPr>
          <w:p w14:paraId="2A95D3E3" w14:textId="77777777" w:rsidR="000E484B" w:rsidRDefault="00C728FA" w:rsidP="00E4709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</w:t>
            </w:r>
            <w:r w:rsidR="00A86312">
              <w:rPr>
                <w:sz w:val="18"/>
                <w:szCs w:val="18"/>
                <w:lang w:val="en-US"/>
              </w:rPr>
              <w:t>hrough Moses, God lead the Israelites out of slavery in Egypt.  This highlights God’s love for his people.</w:t>
            </w:r>
          </w:p>
          <w:p w14:paraId="65DF3CA6" w14:textId="77777777" w:rsidR="00A86312" w:rsidRDefault="00A86312" w:rsidP="00E47094">
            <w:pPr>
              <w:rPr>
                <w:sz w:val="18"/>
                <w:szCs w:val="18"/>
                <w:lang w:val="en-US"/>
              </w:rPr>
            </w:pPr>
          </w:p>
          <w:p w14:paraId="2B41A87F" w14:textId="77777777" w:rsidR="00A86312" w:rsidRDefault="00A86312" w:rsidP="00E4709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God made a covenant with his people through Moses in Mount Sinai.  It is here that Moses was given God’s laws; The Ten Commandments.</w:t>
            </w:r>
          </w:p>
          <w:p w14:paraId="7532B67C" w14:textId="77777777" w:rsidR="00A86312" w:rsidRDefault="00A86312" w:rsidP="00E47094">
            <w:pPr>
              <w:rPr>
                <w:sz w:val="18"/>
                <w:szCs w:val="18"/>
                <w:lang w:val="en-US"/>
              </w:rPr>
            </w:pPr>
          </w:p>
          <w:p w14:paraId="3ED29243" w14:textId="682BDA13" w:rsidR="00A86312" w:rsidRPr="00C728FA" w:rsidRDefault="00A86312" w:rsidP="00E4709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Through following the Ten commandments, God will protect the Israelites and they will be his people.</w:t>
            </w:r>
          </w:p>
        </w:tc>
        <w:tc>
          <w:tcPr>
            <w:tcW w:w="3246" w:type="dxa"/>
          </w:tcPr>
          <w:p w14:paraId="172E2569" w14:textId="77777777" w:rsidR="007504FC" w:rsidRPr="00266925" w:rsidRDefault="00266925" w:rsidP="00E47094">
            <w:pPr>
              <w:rPr>
                <w:sz w:val="18"/>
                <w:szCs w:val="18"/>
                <w:lang w:val="en-US"/>
              </w:rPr>
            </w:pPr>
            <w:r w:rsidRPr="00266925">
              <w:rPr>
                <w:sz w:val="18"/>
                <w:szCs w:val="18"/>
                <w:lang w:val="en-US"/>
              </w:rPr>
              <w:t xml:space="preserve">David was chosen by the prophet Samuel to succeed King Saul.  </w:t>
            </w:r>
          </w:p>
          <w:p w14:paraId="0FFCFD37" w14:textId="77777777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</w:p>
          <w:p w14:paraId="4DA04E33" w14:textId="764CEB7B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  <w:r w:rsidRPr="00266925">
              <w:rPr>
                <w:sz w:val="18"/>
                <w:szCs w:val="18"/>
                <w:lang w:val="en-US"/>
              </w:rPr>
              <w:t>David had unfailing trust in God which was evidenced through his willingness to defeat Goliath In the name of God.  He was a great king to the Israelites.</w:t>
            </w:r>
          </w:p>
          <w:p w14:paraId="7FF2B348" w14:textId="1CD4DD0D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</w:p>
          <w:p w14:paraId="2D30F3FF" w14:textId="55BBE37A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  <w:r w:rsidRPr="00266925">
              <w:rPr>
                <w:sz w:val="18"/>
                <w:szCs w:val="18"/>
              </w:rPr>
              <w:t>The covenant with David is that his kingdom will last forever and one of his descendants will be the Messiah.</w:t>
            </w:r>
          </w:p>
          <w:p w14:paraId="7A85EDE3" w14:textId="77777777" w:rsidR="00266925" w:rsidRDefault="00266925" w:rsidP="00E47094">
            <w:pPr>
              <w:rPr>
                <w:lang w:val="en-US"/>
              </w:rPr>
            </w:pPr>
          </w:p>
          <w:p w14:paraId="2F41DF1F" w14:textId="19E4D32C" w:rsidR="00266925" w:rsidRDefault="00266925" w:rsidP="00E47094">
            <w:pPr>
              <w:rPr>
                <w:lang w:val="en-US"/>
              </w:rPr>
            </w:pPr>
          </w:p>
        </w:tc>
        <w:tc>
          <w:tcPr>
            <w:tcW w:w="3246" w:type="dxa"/>
          </w:tcPr>
          <w:p w14:paraId="3B9F1ED1" w14:textId="77777777" w:rsidR="007504FC" w:rsidRPr="00266925" w:rsidRDefault="00266925" w:rsidP="00E47094">
            <w:pPr>
              <w:rPr>
                <w:sz w:val="18"/>
                <w:szCs w:val="18"/>
                <w:lang w:val="en-US"/>
              </w:rPr>
            </w:pPr>
            <w:r w:rsidRPr="00266925">
              <w:rPr>
                <w:sz w:val="18"/>
                <w:szCs w:val="18"/>
                <w:lang w:val="en-US"/>
              </w:rPr>
              <w:t>The prophets were messengers sent by God to communicate his message.</w:t>
            </w:r>
          </w:p>
          <w:p w14:paraId="31DAB2D4" w14:textId="77777777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</w:p>
          <w:p w14:paraId="2CBF7B70" w14:textId="77777777" w:rsidR="00266925" w:rsidRPr="00266925" w:rsidRDefault="00266925" w:rsidP="00E47094">
            <w:pPr>
              <w:rPr>
                <w:sz w:val="18"/>
                <w:szCs w:val="18"/>
              </w:rPr>
            </w:pPr>
            <w:r w:rsidRPr="00266925">
              <w:rPr>
                <w:sz w:val="18"/>
                <w:szCs w:val="18"/>
              </w:rPr>
              <w:t>Time and again God sends prophets to his people to call them to conversion and the renewal of the Covenant</w:t>
            </w:r>
          </w:p>
          <w:p w14:paraId="1D90B6D1" w14:textId="77777777" w:rsidR="00266925" w:rsidRPr="00266925" w:rsidRDefault="00266925" w:rsidP="00E47094">
            <w:pPr>
              <w:rPr>
                <w:sz w:val="18"/>
                <w:szCs w:val="18"/>
              </w:rPr>
            </w:pPr>
          </w:p>
          <w:p w14:paraId="0D196661" w14:textId="53CBB799" w:rsidR="00266925" w:rsidRDefault="00266925" w:rsidP="00E47094">
            <w:pPr>
              <w:rPr>
                <w:lang w:val="en-US"/>
              </w:rPr>
            </w:pPr>
            <w:r w:rsidRPr="00266925">
              <w:rPr>
                <w:sz w:val="18"/>
                <w:szCs w:val="18"/>
              </w:rPr>
              <w:t>Isaiah and Jeremiah delivered a message of hope.  They look forward to a new covenant which will bring about the redemption of all.</w:t>
            </w:r>
          </w:p>
        </w:tc>
      </w:tr>
    </w:tbl>
    <w:p w14:paraId="2BF551B4" w14:textId="77777777" w:rsidR="007504FC" w:rsidRPr="007504FC" w:rsidRDefault="007504FC" w:rsidP="007504FC">
      <w:pPr>
        <w:rPr>
          <w:b/>
          <w:bCs/>
        </w:rPr>
      </w:pPr>
    </w:p>
    <w:sectPr w:rsidR="007504FC" w:rsidRPr="007504FC" w:rsidSect="007504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61B06"/>
    <w:multiLevelType w:val="hybridMultilevel"/>
    <w:tmpl w:val="0B565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4FC"/>
    <w:rsid w:val="000E484B"/>
    <w:rsid w:val="000E624E"/>
    <w:rsid w:val="0018219F"/>
    <w:rsid w:val="00266925"/>
    <w:rsid w:val="00306097"/>
    <w:rsid w:val="00475FDC"/>
    <w:rsid w:val="00510402"/>
    <w:rsid w:val="00682C42"/>
    <w:rsid w:val="007504FC"/>
    <w:rsid w:val="008E3CF7"/>
    <w:rsid w:val="009B5DE6"/>
    <w:rsid w:val="00A0555A"/>
    <w:rsid w:val="00A86312"/>
    <w:rsid w:val="00B4218F"/>
    <w:rsid w:val="00C728FA"/>
    <w:rsid w:val="00C752CE"/>
    <w:rsid w:val="00CD6A48"/>
    <w:rsid w:val="00E13ACD"/>
    <w:rsid w:val="00F23F16"/>
    <w:rsid w:val="00FC5E32"/>
    <w:rsid w:val="00FF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FF274"/>
  <w15:chartTrackingRefBased/>
  <w15:docId w15:val="{22ED40A5-F365-4294-9101-BA481B2D0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7504FC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5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5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2BE7B91E</Template>
  <TotalTime>14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McCrory (St Ambrose College)</dc:creator>
  <cp:keywords/>
  <dc:description/>
  <cp:lastModifiedBy>Miss S McCrory (St Ambrose College)</cp:lastModifiedBy>
  <cp:revision>3</cp:revision>
  <dcterms:created xsi:type="dcterms:W3CDTF">2020-09-02T18:56:00Z</dcterms:created>
  <dcterms:modified xsi:type="dcterms:W3CDTF">2021-11-12T11:01:00Z</dcterms:modified>
</cp:coreProperties>
</file>