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CB77D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242935" cy="826770"/>
            <wp:effectExtent l="0" t="0" r="5715" b="0"/>
            <wp:wrapTight wrapText="bothSides">
              <wp:wrapPolygon edited="0">
                <wp:start x="0" y="0"/>
                <wp:lineTo x="0" y="20903"/>
                <wp:lineTo x="21565" y="20903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935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949960</wp:posOffset>
            </wp:positionV>
            <wp:extent cx="9989185" cy="6309360"/>
            <wp:effectExtent l="0" t="0" r="0" b="0"/>
            <wp:wrapTight wrapText="bothSides">
              <wp:wrapPolygon edited="0">
                <wp:start x="0" y="0"/>
                <wp:lineTo x="0" y="21522"/>
                <wp:lineTo x="21544" y="21522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9185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9171295</wp:posOffset>
            </wp:positionH>
            <wp:positionV relativeFrom="paragraph">
              <wp:posOffset>19</wp:posOffset>
            </wp:positionV>
            <wp:extent cx="849630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t Ambrose College - Wikipedi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CB77D8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5"/>
    <w:rsid w:val="00CB77D8"/>
    <w:rsid w:val="00F2335F"/>
    <w:rsid w:val="00F7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0F26AD-4FBE-4731-8FCA-408ADD3D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C5D1E5B4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2022-04-11T19:53:00Z</dcterms:created>
  <dcterms:modified xsi:type="dcterms:W3CDTF">2022-04-11T19:55:00Z</dcterms:modified>
</cp:coreProperties>
</file>