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D02FB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178675" cy="836295"/>
            <wp:effectExtent l="0" t="0" r="3175" b="1905"/>
            <wp:wrapTight wrapText="bothSides">
              <wp:wrapPolygon edited="0">
                <wp:start x="0" y="0"/>
                <wp:lineTo x="0" y="21157"/>
                <wp:lineTo x="21552" y="21157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8675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944795</wp:posOffset>
            </wp:positionV>
            <wp:extent cx="9777730" cy="6316980"/>
            <wp:effectExtent l="0" t="0" r="0" b="7620"/>
            <wp:wrapTight wrapText="bothSides">
              <wp:wrapPolygon edited="0">
                <wp:start x="0" y="0"/>
                <wp:lineTo x="0" y="21561"/>
                <wp:lineTo x="21547" y="21561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1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8727525" wp14:editId="5A050839">
            <wp:simplePos x="0" y="0"/>
            <wp:positionH relativeFrom="margin">
              <wp:posOffset>9007523</wp:posOffset>
            </wp:positionH>
            <wp:positionV relativeFrom="paragraph">
              <wp:posOffset>417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D02FB9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6E8"/>
    <w:rsid w:val="009736E8"/>
    <w:rsid w:val="00D02FB9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C5C2A2-59FE-4614-8C67-3EA8CA3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2022-04-11T19:50:00Z</dcterms:created>
  <dcterms:modified xsi:type="dcterms:W3CDTF">2022-04-11T19:52:00Z</dcterms:modified>
</cp:coreProperties>
</file>