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307DE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48780" cy="949325"/>
            <wp:effectExtent l="0" t="0" r="0" b="3175"/>
            <wp:wrapTight wrapText="bothSides">
              <wp:wrapPolygon edited="0">
                <wp:start x="0" y="0"/>
                <wp:lineTo x="0" y="21239"/>
                <wp:lineTo x="21523" y="21239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D0A5194" wp14:editId="7FE8681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6583F72" wp14:editId="6286ED13">
            <wp:simplePos x="0" y="0"/>
            <wp:positionH relativeFrom="margin">
              <wp:align>right</wp:align>
            </wp:positionH>
            <wp:positionV relativeFrom="paragraph">
              <wp:posOffset>1056583</wp:posOffset>
            </wp:positionV>
            <wp:extent cx="9777730" cy="6174740"/>
            <wp:effectExtent l="0" t="0" r="0" b="0"/>
            <wp:wrapTight wrapText="bothSides">
              <wp:wrapPolygon edited="0">
                <wp:start x="0" y="0"/>
                <wp:lineTo x="0" y="21524"/>
                <wp:lineTo x="21547" y="21524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7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307DE8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DEC"/>
    <w:rsid w:val="00307DE8"/>
    <w:rsid w:val="00E22DEC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BA26A-7C63-4BE9-89D3-34107033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2022-04-11T19:41:00Z</dcterms:created>
  <dcterms:modified xsi:type="dcterms:W3CDTF">2022-04-11T19:43:00Z</dcterms:modified>
</cp:coreProperties>
</file>