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233123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0</wp:posOffset>
            </wp:positionV>
            <wp:extent cx="6937375" cy="798195"/>
            <wp:effectExtent l="0" t="0" r="0" b="1905"/>
            <wp:wrapTight wrapText="bothSides">
              <wp:wrapPolygon edited="0">
                <wp:start x="0" y="0"/>
                <wp:lineTo x="0" y="21136"/>
                <wp:lineTo x="21531" y="21136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7375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A5B5F49" wp14:editId="0E6343D9">
            <wp:simplePos x="0" y="0"/>
            <wp:positionH relativeFrom="margin">
              <wp:align>right</wp:align>
            </wp:positionH>
            <wp:positionV relativeFrom="paragraph">
              <wp:posOffset>322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40943</wp:posOffset>
            </wp:positionH>
            <wp:positionV relativeFrom="paragraph">
              <wp:posOffset>928048</wp:posOffset>
            </wp:positionV>
            <wp:extent cx="9777730" cy="6256655"/>
            <wp:effectExtent l="0" t="0" r="0" b="0"/>
            <wp:wrapTight wrapText="bothSides">
              <wp:wrapPolygon edited="0">
                <wp:start x="0" y="0"/>
                <wp:lineTo x="0" y="21506"/>
                <wp:lineTo x="21547" y="21506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5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233123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D1A"/>
    <w:rsid w:val="00233123"/>
    <w:rsid w:val="00957D1A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93F692-E5A7-4860-96A1-D43740805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2022-04-11T19:38:00Z</dcterms:created>
  <dcterms:modified xsi:type="dcterms:W3CDTF">2022-04-11T19:40:00Z</dcterms:modified>
</cp:coreProperties>
</file>