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F25F7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9277FB6" wp14:editId="2B5B6101">
            <wp:simplePos x="0" y="0"/>
            <wp:positionH relativeFrom="margin">
              <wp:align>center</wp:align>
            </wp:positionH>
            <wp:positionV relativeFrom="paragraph">
              <wp:posOffset>976678</wp:posOffset>
            </wp:positionV>
            <wp:extent cx="9777730" cy="6155690"/>
            <wp:effectExtent l="0" t="0" r="0" b="0"/>
            <wp:wrapTight wrapText="bothSides">
              <wp:wrapPolygon edited="0">
                <wp:start x="0" y="0"/>
                <wp:lineTo x="0" y="21524"/>
                <wp:lineTo x="21547" y="21524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5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CDDD803" wp14:editId="65B4EF30">
            <wp:simplePos x="0" y="0"/>
            <wp:positionH relativeFrom="margin">
              <wp:align>right</wp:align>
            </wp:positionH>
            <wp:positionV relativeFrom="paragraph">
              <wp:posOffset>502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948E744" wp14:editId="2CDD0BF2">
            <wp:simplePos x="0" y="0"/>
            <wp:positionH relativeFrom="column">
              <wp:posOffset>54506</wp:posOffset>
            </wp:positionH>
            <wp:positionV relativeFrom="paragraph">
              <wp:posOffset>407</wp:posOffset>
            </wp:positionV>
            <wp:extent cx="7315200" cy="772795"/>
            <wp:effectExtent l="0" t="0" r="0" b="8255"/>
            <wp:wrapTight wrapText="bothSides">
              <wp:wrapPolygon edited="0">
                <wp:start x="0" y="0"/>
                <wp:lineTo x="0" y="21298"/>
                <wp:lineTo x="21544" y="21298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77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F25F77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A98"/>
    <w:rsid w:val="00662A98"/>
    <w:rsid w:val="00F2335F"/>
    <w:rsid w:val="00F2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2AFBC-E706-42B7-8EF3-C2C34D0A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2022-04-11T19:26:00Z</dcterms:created>
  <dcterms:modified xsi:type="dcterms:W3CDTF">2022-04-11T19:29:00Z</dcterms:modified>
</cp:coreProperties>
</file>