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5F" w:rsidRDefault="00B156E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163195</wp:posOffset>
            </wp:positionH>
            <wp:positionV relativeFrom="paragraph">
              <wp:posOffset>0</wp:posOffset>
            </wp:positionV>
            <wp:extent cx="4244340" cy="884555"/>
            <wp:effectExtent l="0" t="0" r="3810" b="0"/>
            <wp:wrapTight wrapText="bothSides">
              <wp:wrapPolygon edited="0">
                <wp:start x="0" y="0"/>
                <wp:lineTo x="0" y="20933"/>
                <wp:lineTo x="21522" y="20933"/>
                <wp:lineTo x="2152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4340" cy="884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22BEC4B" wp14:editId="1A14E37F">
            <wp:simplePos x="0" y="0"/>
            <wp:positionH relativeFrom="margin">
              <wp:align>right</wp:align>
            </wp:positionH>
            <wp:positionV relativeFrom="paragraph">
              <wp:posOffset>492</wp:posOffset>
            </wp:positionV>
            <wp:extent cx="850084" cy="914400"/>
            <wp:effectExtent l="0" t="0" r="7620" b="0"/>
            <wp:wrapTight wrapText="bothSides">
              <wp:wrapPolygon edited="0">
                <wp:start x="0" y="0"/>
                <wp:lineTo x="0" y="21150"/>
                <wp:lineTo x="21309" y="21150"/>
                <wp:lineTo x="21309" y="0"/>
                <wp:lineTo x="0" y="0"/>
              </wp:wrapPolygon>
            </wp:wrapTight>
            <wp:docPr id="6" name="Picture 6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084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47170</wp:posOffset>
            </wp:positionH>
            <wp:positionV relativeFrom="paragraph">
              <wp:posOffset>963295</wp:posOffset>
            </wp:positionV>
            <wp:extent cx="9777730" cy="6304280"/>
            <wp:effectExtent l="0" t="0" r="0" b="1270"/>
            <wp:wrapTight wrapText="bothSides">
              <wp:wrapPolygon edited="0">
                <wp:start x="0" y="0"/>
                <wp:lineTo x="0" y="21539"/>
                <wp:lineTo x="21547" y="21539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0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5F" w:rsidSect="00B156E9">
      <w:pgSz w:w="16838" w:h="11906" w:orient="landscape"/>
      <w:pgMar w:top="227" w:right="720" w:bottom="22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A67"/>
    <w:rsid w:val="00856A67"/>
    <w:rsid w:val="00B156E9"/>
    <w:rsid w:val="00F2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93D544-E387-4A0C-938E-A21A06FB9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6C649DC3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2</cp:revision>
  <dcterms:created xsi:type="dcterms:W3CDTF">2022-04-11T19:29:00Z</dcterms:created>
  <dcterms:modified xsi:type="dcterms:W3CDTF">2022-04-11T19:32:00Z</dcterms:modified>
</cp:coreProperties>
</file>