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622FD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96405" cy="817880"/>
            <wp:effectExtent l="0" t="0" r="4445" b="1270"/>
            <wp:wrapTight wrapText="bothSides">
              <wp:wrapPolygon edited="0">
                <wp:start x="0" y="0"/>
                <wp:lineTo x="0" y="21130"/>
                <wp:lineTo x="21554" y="21130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6405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2DBEA0" wp14:editId="73F6BCD0">
            <wp:simplePos x="0" y="0"/>
            <wp:positionH relativeFrom="margin">
              <wp:align>right</wp:align>
            </wp:positionH>
            <wp:positionV relativeFrom="paragraph">
              <wp:posOffset>483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934871</wp:posOffset>
            </wp:positionV>
            <wp:extent cx="9777730" cy="6329045"/>
            <wp:effectExtent l="0" t="0" r="0" b="0"/>
            <wp:wrapTight wrapText="bothSides">
              <wp:wrapPolygon edited="0">
                <wp:start x="0" y="0"/>
                <wp:lineTo x="0" y="21520"/>
                <wp:lineTo x="21547" y="21520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622FD9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44"/>
    <w:rsid w:val="00541744"/>
    <w:rsid w:val="00622FD9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77162-3621-4105-A535-039DD623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2022-04-11T19:32:00Z</dcterms:created>
  <dcterms:modified xsi:type="dcterms:W3CDTF">2022-04-11T19:34:00Z</dcterms:modified>
</cp:coreProperties>
</file>