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AE2DA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7D1AC4C" wp14:editId="41CBE0C9">
            <wp:simplePos x="0" y="0"/>
            <wp:positionH relativeFrom="margin">
              <wp:align>right</wp:align>
            </wp:positionH>
            <wp:positionV relativeFrom="paragraph">
              <wp:posOffset>102140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149509</wp:posOffset>
            </wp:positionH>
            <wp:positionV relativeFrom="paragraph">
              <wp:posOffset>68239</wp:posOffset>
            </wp:positionV>
            <wp:extent cx="4639945" cy="988695"/>
            <wp:effectExtent l="0" t="0" r="8255" b="1905"/>
            <wp:wrapTight wrapText="bothSides">
              <wp:wrapPolygon edited="0">
                <wp:start x="0" y="0"/>
                <wp:lineTo x="0" y="21225"/>
                <wp:lineTo x="21550" y="21225"/>
                <wp:lineTo x="215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945" cy="988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27295</wp:posOffset>
            </wp:positionH>
            <wp:positionV relativeFrom="paragraph">
              <wp:posOffset>1151871</wp:posOffset>
            </wp:positionV>
            <wp:extent cx="9777730" cy="6117590"/>
            <wp:effectExtent l="0" t="0" r="0" b="0"/>
            <wp:wrapTight wrapText="bothSides">
              <wp:wrapPolygon edited="0">
                <wp:start x="0" y="0"/>
                <wp:lineTo x="0" y="21524"/>
                <wp:lineTo x="21547" y="21524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117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AE2DA1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EC9"/>
    <w:rsid w:val="001F2EC9"/>
    <w:rsid w:val="00AE2DA1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D2B353-FAB1-423B-91E9-9D45B732D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2022-04-11T19:09:00Z</dcterms:created>
  <dcterms:modified xsi:type="dcterms:W3CDTF">2022-04-11T19:14:00Z</dcterms:modified>
</cp:coreProperties>
</file>