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0666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07815" cy="846455"/>
            <wp:effectExtent l="0" t="0" r="6985" b="0"/>
            <wp:wrapTight wrapText="bothSides">
              <wp:wrapPolygon edited="0">
                <wp:start x="0" y="0"/>
                <wp:lineTo x="0" y="20903"/>
                <wp:lineTo x="21537" y="20903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E05FD07" wp14:editId="66C8B4B5">
            <wp:simplePos x="0" y="0"/>
            <wp:positionH relativeFrom="margin">
              <wp:align>right</wp:align>
            </wp:positionH>
            <wp:positionV relativeFrom="paragraph">
              <wp:posOffset>9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944321</wp:posOffset>
            </wp:positionV>
            <wp:extent cx="9777730" cy="6320790"/>
            <wp:effectExtent l="0" t="0" r="0" b="3810"/>
            <wp:wrapTight wrapText="bothSides">
              <wp:wrapPolygon edited="0">
                <wp:start x="0" y="0"/>
                <wp:lineTo x="0" y="21548"/>
                <wp:lineTo x="21547" y="21548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2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0666B2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5D"/>
    <w:rsid w:val="000666B2"/>
    <w:rsid w:val="00D6145D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90513-0AEA-4372-96D3-8FBB964DF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2022-04-11T19:18:00Z</dcterms:created>
  <dcterms:modified xsi:type="dcterms:W3CDTF">2022-04-11T19:21:00Z</dcterms:modified>
</cp:coreProperties>
</file>