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35F" w:rsidRDefault="000805B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0</wp:posOffset>
            </wp:positionV>
            <wp:extent cx="4359910" cy="957580"/>
            <wp:effectExtent l="0" t="0" r="2540" b="0"/>
            <wp:wrapTight wrapText="bothSides">
              <wp:wrapPolygon edited="0">
                <wp:start x="0" y="0"/>
                <wp:lineTo x="0" y="21056"/>
                <wp:lineTo x="21518" y="21056"/>
                <wp:lineTo x="2151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9910" cy="957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FCAB89B" wp14:editId="5F18F3F0">
            <wp:simplePos x="0" y="0"/>
            <wp:positionH relativeFrom="margin">
              <wp:align>right</wp:align>
            </wp:positionH>
            <wp:positionV relativeFrom="paragraph">
              <wp:posOffset>360</wp:posOffset>
            </wp:positionV>
            <wp:extent cx="850084" cy="914400"/>
            <wp:effectExtent l="0" t="0" r="7620" b="0"/>
            <wp:wrapTight wrapText="bothSides">
              <wp:wrapPolygon edited="0">
                <wp:start x="0" y="0"/>
                <wp:lineTo x="0" y="21150"/>
                <wp:lineTo x="21309" y="21150"/>
                <wp:lineTo x="21309" y="0"/>
                <wp:lineTo x="0" y="0"/>
              </wp:wrapPolygon>
            </wp:wrapTight>
            <wp:docPr id="6" name="Picture 6" descr="St Ambrose Colleg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Ambrose College - Wikiped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084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1039855</wp:posOffset>
            </wp:positionV>
            <wp:extent cx="9777730" cy="6219825"/>
            <wp:effectExtent l="0" t="0" r="0" b="9525"/>
            <wp:wrapTight wrapText="bothSides">
              <wp:wrapPolygon edited="0">
                <wp:start x="0" y="0"/>
                <wp:lineTo x="0" y="21567"/>
                <wp:lineTo x="21547" y="21567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219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335F" w:rsidSect="000805B2">
      <w:pgSz w:w="16838" w:h="11906" w:orient="landscape"/>
      <w:pgMar w:top="227" w:right="720" w:bottom="22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6FD"/>
    <w:rsid w:val="000805B2"/>
    <w:rsid w:val="005216FD"/>
    <w:rsid w:val="00F2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1F6792-4171-4114-BAFD-AD8DA3948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6C649DC3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Robinson (St Ambrose College)</dc:creator>
  <cp:keywords/>
  <dc:description/>
  <cp:lastModifiedBy>Miss C Robinson (St Ambrose College)</cp:lastModifiedBy>
  <cp:revision>2</cp:revision>
  <dcterms:created xsi:type="dcterms:W3CDTF">2022-04-11T19:14:00Z</dcterms:created>
  <dcterms:modified xsi:type="dcterms:W3CDTF">2022-04-11T19:17:00Z</dcterms:modified>
</cp:coreProperties>
</file>