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48F" w:rsidRPr="0030048F" w:rsidRDefault="0030048F" w:rsidP="0030048F">
      <w:pPr>
        <w:spacing w:after="0"/>
        <w:jc w:val="center"/>
        <w:rPr>
          <w:b/>
          <w:sz w:val="36"/>
          <w:u w:val="single"/>
        </w:rPr>
      </w:pPr>
      <w:r w:rsidRPr="0030048F">
        <w:rPr>
          <w:b/>
          <w:sz w:val="36"/>
          <w:u w:val="single"/>
        </w:rPr>
        <w:t>A Level Biology Transition Assessment</w:t>
      </w:r>
    </w:p>
    <w:p w:rsidR="00EB50CF" w:rsidRDefault="00EB50CF" w:rsidP="0030048F">
      <w:pPr>
        <w:spacing w:after="0"/>
      </w:pPr>
      <w:r>
        <w:t>The following 40 minute test is designed to test your recall, analysis and e</w:t>
      </w:r>
      <w:r w:rsidR="0030048F">
        <w:t>valuative skills and knowledge</w:t>
      </w:r>
      <w:r w:rsidR="00F13F6F">
        <w:t xml:space="preserve"> AFTER you have completed the tasks in the activities document</w:t>
      </w:r>
      <w:bookmarkStart w:id="0" w:name="_GoBack"/>
      <w:bookmarkEnd w:id="0"/>
      <w:r w:rsidR="0030048F">
        <w:t xml:space="preserve">. </w:t>
      </w:r>
      <w:r>
        <w:t>Remember to use your exam technique: look at the command words and the number of marks each question is worth.</w:t>
      </w:r>
    </w:p>
    <w:p w:rsidR="00EB50CF" w:rsidRDefault="00EB50CF" w:rsidP="0030048F">
      <w:pPr>
        <w:spacing w:after="0"/>
      </w:pPr>
      <w:r>
        <w:t>A mark scheme is provided at the end of the questions for you for you to GREEN PEN self-assess your answers.</w:t>
      </w:r>
    </w:p>
    <w:p w:rsidR="00EB50CF" w:rsidRDefault="00EB50CF"/>
    <w:p w:rsidR="00EB50CF" w:rsidRDefault="00423828" w:rsidP="00EB50CF">
      <w:r>
        <w:t>1. a) What are the</w:t>
      </w:r>
      <w:r w:rsidR="00EB50CF">
        <w:t xml:space="preserve"> base pairs found in DNA?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(2) </w:t>
      </w:r>
    </w:p>
    <w:p w:rsidR="00EB50CF" w:rsidRDefault="00EB50CF"/>
    <w:p w:rsidR="00EB50CF" w:rsidRDefault="00EB50CF" w:rsidP="00EB50CF">
      <w:r>
        <w:t>b) What does DNA code for?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(1) </w:t>
      </w:r>
    </w:p>
    <w:p w:rsidR="00EB50CF" w:rsidRDefault="00EB50CF"/>
    <w:p w:rsidR="00EB50CF" w:rsidRDefault="00EB50CF" w:rsidP="00EB50CF">
      <w:r>
        <w:t>c) Which organelle in a cell carries out this function?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(1) </w:t>
      </w:r>
    </w:p>
    <w:p w:rsidR="00EB50CF" w:rsidRDefault="00EB50CF"/>
    <w:p w:rsidR="00EB50CF" w:rsidRDefault="00EB50CF" w:rsidP="00EB50CF">
      <w:r>
        <w:t>2. a) What theory did Charles Darwin propose?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(1) </w:t>
      </w:r>
    </w:p>
    <w:p w:rsidR="00EB50CF" w:rsidRDefault="00EB50CF"/>
    <w:p w:rsidR="00EB50CF" w:rsidRDefault="00EB50CF">
      <w:r>
        <w:t xml:space="preserve">b) Why did many people not believe Darwin at the time? </w:t>
      </w:r>
    </w:p>
    <w:p w:rsidR="00EB50CF" w:rsidRDefault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>
      <w:r>
        <w:t xml:space="preserve">……………………………………………………………………………………………………………………………………………………… (1) </w:t>
      </w:r>
    </w:p>
    <w:p w:rsidR="0030048F" w:rsidRDefault="0030048F" w:rsidP="00EB50CF"/>
    <w:p w:rsidR="00EB50CF" w:rsidRDefault="00EB50CF" w:rsidP="00EB50CF">
      <w:r>
        <w:t>c) Describe how fossils are formed.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………………………………………………………………………………………………………………………………………………………….. 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30048F" w:rsidRDefault="00EB50CF">
      <w:r>
        <w:t xml:space="preserve">……………………………………………………………………………………………………………………………………………………… (3) </w:t>
      </w:r>
    </w:p>
    <w:p w:rsidR="00EB50CF" w:rsidRDefault="00EB50CF">
      <w:r>
        <w:lastRenderedPageBreak/>
        <w:t xml:space="preserve">d) The fossil record shows us that there have been some species that have formed and some that have become extinct. </w:t>
      </w:r>
    </w:p>
    <w:p w:rsidR="00EB50CF" w:rsidRDefault="00EB50CF" w:rsidP="00EB50CF">
      <w:r>
        <w:t>i) What is meant by the term ‘species’?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(2) </w:t>
      </w:r>
    </w:p>
    <w:p w:rsidR="00EB50CF" w:rsidRDefault="00EB50CF"/>
    <w:p w:rsidR="00EB50CF" w:rsidRDefault="00EB50CF" w:rsidP="00EB50CF">
      <w:r>
        <w:t>ii) Describe how a new species may arise: 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 xml:space="preserve">……………………………………………………………………………………………………………………………………………………… (3) </w:t>
      </w:r>
    </w:p>
    <w:p w:rsidR="00EB50CF" w:rsidRDefault="00EB50CF"/>
    <w:p w:rsidR="00EB50CF" w:rsidRDefault="00EB50CF"/>
    <w:p w:rsidR="00EB50CF" w:rsidRDefault="00EB50CF">
      <w:r w:rsidRPr="00EB50CF">
        <w:t xml:space="preserve">3. Ecologists regularly study habitats to measure the species present and the effect of any changes. One team of ecologists investigated the habitat shown in the picture below: </w:t>
      </w:r>
    </w:p>
    <w:p w:rsidR="00EB50CF" w:rsidRDefault="00EB50CF">
      <w:r>
        <w:rPr>
          <w:noProof/>
          <w:lang w:eastAsia="en-GB"/>
        </w:rPr>
        <w:drawing>
          <wp:inline distT="0" distB="0" distL="0" distR="0" wp14:anchorId="1190CA35" wp14:editId="49A3EB0A">
            <wp:extent cx="6425523" cy="220094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103" t="43059" r="30988" b="32830"/>
                    <a:stretch/>
                  </pic:blipFill>
                  <pic:spPr bwMode="auto">
                    <a:xfrm>
                      <a:off x="0" y="0"/>
                      <a:ext cx="6479849" cy="2219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50CF" w:rsidRDefault="00EB50CF">
      <w:r w:rsidRPr="00EB50CF">
        <w:t xml:space="preserve">Image taken from </w:t>
      </w:r>
      <w:hyperlink r:id="rId6" w:history="1">
        <w:r w:rsidRPr="00984A61">
          <w:rPr>
            <w:rStyle w:val="Hyperlink"/>
          </w:rPr>
          <w:t>http://www.macaulay.ac.uk/soilquality/Dune%20Succession.pdf</w:t>
        </w:r>
      </w:hyperlink>
      <w:r w:rsidRPr="00EB50CF">
        <w:t xml:space="preserve"> </w:t>
      </w:r>
    </w:p>
    <w:p w:rsidR="00EB50CF" w:rsidRDefault="00EB50CF">
      <w:r w:rsidRPr="00EB50CF">
        <w:t xml:space="preserve">a) Define the following keywords: </w:t>
      </w:r>
    </w:p>
    <w:p w:rsidR="00EB50CF" w:rsidRDefault="00EB50CF">
      <w:r w:rsidRPr="00EB50CF">
        <w:t>i) Population ……………………………………………………………………………………………………………………………………………………………</w:t>
      </w:r>
      <w:r>
        <w:t xml:space="preserve"> </w:t>
      </w:r>
    </w:p>
    <w:p w:rsidR="00EB50CF" w:rsidRDefault="00EB50CF">
      <w:r w:rsidRPr="00EB50CF">
        <w:t>……………………………………………………………………………………………………………………………………………………………</w:t>
      </w:r>
      <w:r>
        <w:t xml:space="preserve"> </w:t>
      </w:r>
      <w:r w:rsidRPr="00EB50CF">
        <w:t>ii) Community ……………………………………………………………………………………………………………………………………………………………</w:t>
      </w:r>
      <w:r>
        <w:t xml:space="preserve"> </w:t>
      </w:r>
    </w:p>
    <w:p w:rsidR="00EB50CF" w:rsidRDefault="00EB50CF">
      <w:r w:rsidRPr="00EB50CF">
        <w:t>……………………………………………………………………………</w:t>
      </w:r>
      <w:r>
        <w:t>…………………………………………………………………………</w:t>
      </w:r>
      <w:r w:rsidRPr="00EB50CF">
        <w:t xml:space="preserve"> (2) </w:t>
      </w:r>
    </w:p>
    <w:p w:rsidR="00EB50CF" w:rsidRDefault="00EB50CF">
      <w:r w:rsidRPr="00EB50CF">
        <w:lastRenderedPageBreak/>
        <w:t xml:space="preserve">b) Give an example of one biotic factor and one abiotic factor that would be present in this habitat Biotic: ……………………………………………………………………………………………………………………………………………………… Abiotic: ……………………………………………………………………………………………………………………………………………………… (2) </w:t>
      </w:r>
    </w:p>
    <w:p w:rsidR="0030048F" w:rsidRDefault="0030048F"/>
    <w:p w:rsidR="00EB50CF" w:rsidRDefault="00EB50CF">
      <w:r w:rsidRPr="00EB50CF">
        <w:t xml:space="preserve">c) Describe how the ecologists would go about measuring the </w:t>
      </w:r>
      <w:r w:rsidR="00212554">
        <w:t xml:space="preserve">distribution of plant </w:t>
      </w:r>
      <w:r w:rsidRPr="00EB50CF">
        <w:t xml:space="preserve">species present </w:t>
      </w:r>
      <w:r w:rsidR="00212554">
        <w:t>from the coast to</w:t>
      </w:r>
      <w:r w:rsidRPr="00EB50CF">
        <w:t xml:space="preserve"> the inland. 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 w:rsidRPr="00EB50CF">
        <w:t xml:space="preserve"> </w:t>
      </w:r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 w:rsidRPr="00EB50CF">
        <w:t xml:space="preserve"> </w:t>
      </w:r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5A2AEE" w:rsidRDefault="00EB50CF" w:rsidP="00EB50CF">
      <w:r>
        <w:t>………………………………………………………………………………………………………………………………………………………</w:t>
      </w:r>
      <w:r w:rsidRPr="00EB50CF">
        <w:t>(6)</w:t>
      </w:r>
    </w:p>
    <w:p w:rsidR="00385EA7" w:rsidRDefault="00385EA7" w:rsidP="00EB50CF"/>
    <w:p w:rsidR="00EB50CF" w:rsidRDefault="00EB50CF" w:rsidP="00EB50CF">
      <w:r w:rsidRPr="00EB50CF">
        <w:t xml:space="preserve">4. Every living organism is made of cells. </w:t>
      </w:r>
    </w:p>
    <w:p w:rsidR="00EB50CF" w:rsidRDefault="00385EA7" w:rsidP="00385EA7">
      <w:pPr>
        <w:jc w:val="center"/>
      </w:pPr>
      <w:r>
        <w:rPr>
          <w:noProof/>
          <w:lang w:eastAsia="en-GB"/>
        </w:rPr>
        <w:drawing>
          <wp:inline distT="0" distB="0" distL="0" distR="0" wp14:anchorId="04F7FF77" wp14:editId="5DE082F7">
            <wp:extent cx="2307265" cy="2278422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2667" t="51324" r="42490" b="21459"/>
                    <a:stretch/>
                  </pic:blipFill>
                  <pic:spPr bwMode="auto">
                    <a:xfrm>
                      <a:off x="0" y="0"/>
                      <a:ext cx="2336535" cy="2307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50CF" w:rsidRDefault="00EB50CF" w:rsidP="00EB50CF">
      <w:r w:rsidRPr="00EB50CF">
        <w:t xml:space="preserve">Image taken from </w:t>
      </w:r>
      <w:hyperlink r:id="rId8" w:history="1">
        <w:r w:rsidRPr="00984A61">
          <w:rPr>
            <w:rStyle w:val="Hyperlink"/>
          </w:rPr>
          <w:t>http://prestigebux.com/worksheet/label-an-animal-cell-worksheet</w:t>
        </w:r>
      </w:hyperlink>
    </w:p>
    <w:p w:rsidR="00EB50CF" w:rsidRDefault="00EB50CF" w:rsidP="00EB50CF">
      <w:pPr>
        <w:pStyle w:val="ListParagraph"/>
        <w:numPr>
          <w:ilvl w:val="0"/>
          <w:numId w:val="1"/>
        </w:numPr>
      </w:pPr>
      <w:r w:rsidRPr="00EB50CF">
        <w:lastRenderedPageBreak/>
        <w:t xml:space="preserve">Label the following parts of the animal cell: </w:t>
      </w:r>
    </w:p>
    <w:p w:rsidR="00EB50CF" w:rsidRDefault="00EB50CF" w:rsidP="00EB50CF">
      <w:pPr>
        <w:pStyle w:val="ListParagraph"/>
      </w:pPr>
    </w:p>
    <w:p w:rsidR="00EB50CF" w:rsidRDefault="00EB50CF" w:rsidP="00EB50CF">
      <w:pPr>
        <w:pStyle w:val="ListParagraph"/>
      </w:pPr>
      <w:r w:rsidRPr="00EB50CF">
        <w:t xml:space="preserve">2 </w:t>
      </w:r>
      <w:r>
        <w:t>…………………………………………………</w:t>
      </w:r>
      <w:r w:rsidRPr="00EB50CF">
        <w:t xml:space="preserve"> </w:t>
      </w:r>
    </w:p>
    <w:p w:rsidR="00385EA7" w:rsidRDefault="00385EA7" w:rsidP="00EB50CF">
      <w:pPr>
        <w:pStyle w:val="ListParagraph"/>
      </w:pPr>
    </w:p>
    <w:p w:rsidR="00EB50CF" w:rsidRDefault="004848CD" w:rsidP="00EB50CF">
      <w:pPr>
        <w:pStyle w:val="ListParagraph"/>
      </w:pPr>
      <w:r>
        <w:t xml:space="preserve">4 </w:t>
      </w:r>
      <w:r w:rsidR="00EB50CF" w:rsidRPr="00EB50CF">
        <w:t>……..…</w:t>
      </w:r>
      <w:r w:rsidR="00EB50CF">
        <w:t>…………………………………………</w:t>
      </w:r>
    </w:p>
    <w:p w:rsidR="00385EA7" w:rsidRDefault="00385EA7" w:rsidP="00EB50CF">
      <w:pPr>
        <w:pStyle w:val="ListParagraph"/>
      </w:pPr>
    </w:p>
    <w:p w:rsidR="00EB50CF" w:rsidRDefault="004848CD" w:rsidP="00EB50CF">
      <w:pPr>
        <w:pStyle w:val="ListParagraph"/>
      </w:pPr>
      <w:r>
        <w:t>5</w:t>
      </w:r>
      <w:r w:rsidR="00EB50CF" w:rsidRPr="00EB50CF">
        <w:t xml:space="preserve"> </w:t>
      </w:r>
      <w:r w:rsidR="00EB50CF">
        <w:t xml:space="preserve">…………………………………………………… </w:t>
      </w:r>
      <w:r w:rsidR="00EB50CF" w:rsidRPr="00EB50CF">
        <w:t xml:space="preserve">(3) </w:t>
      </w:r>
    </w:p>
    <w:p w:rsidR="00385EA7" w:rsidRDefault="00385EA7" w:rsidP="00EB50CF">
      <w:pPr>
        <w:pStyle w:val="ListParagraph"/>
      </w:pPr>
    </w:p>
    <w:p w:rsidR="00EB50CF" w:rsidRDefault="00EB50CF" w:rsidP="00EB50CF">
      <w:r w:rsidRPr="00EB50CF">
        <w:t xml:space="preserve">b) Describe how is the structure of the cell membrane related to its function? 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…………………………………………………………………………………………………………………………………………………………..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……………………………………………………………………………………………………………………………………………………………</w:t>
      </w:r>
    </w:p>
    <w:p w:rsidR="00EB50CF" w:rsidRDefault="00EB50CF" w:rsidP="00EB50CF">
      <w:r>
        <w:t>………………………………………………………………………………………………………………………………………………………(3</w:t>
      </w:r>
      <w:r w:rsidRPr="00EB50CF">
        <w:t>)</w:t>
      </w:r>
    </w:p>
    <w:p w:rsidR="00EB50CF" w:rsidRDefault="00EB50CF" w:rsidP="00EB50CF"/>
    <w:p w:rsidR="00385EA7" w:rsidRDefault="00EB50CF" w:rsidP="00EB50CF">
      <w:r w:rsidRPr="00EB50CF">
        <w:t xml:space="preserve">5. A medical research team investigated how quickly the body deals with glucose after a meal. They studied the blood glucose concentration of people who exercised versus those who did not. </w:t>
      </w:r>
    </w:p>
    <w:p w:rsidR="00385EA7" w:rsidRDefault="00EB50CF" w:rsidP="00EB50CF">
      <w:r w:rsidRPr="00EB50CF">
        <w:t>Here are their results:</w:t>
      </w:r>
    </w:p>
    <w:p w:rsidR="00385EA7" w:rsidRDefault="00385EA7" w:rsidP="00385EA7">
      <w:pPr>
        <w:jc w:val="center"/>
      </w:pPr>
      <w:r>
        <w:rPr>
          <w:noProof/>
          <w:lang w:eastAsia="en-GB"/>
        </w:rPr>
        <w:drawing>
          <wp:inline distT="0" distB="0" distL="0" distR="0" wp14:anchorId="19A4BAF7" wp14:editId="6B538CD7">
            <wp:extent cx="4550157" cy="2848610"/>
            <wp:effectExtent l="0" t="0" r="317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7595" t="28918" r="38976" b="43847"/>
                    <a:stretch/>
                  </pic:blipFill>
                  <pic:spPr bwMode="auto">
                    <a:xfrm>
                      <a:off x="0" y="0"/>
                      <a:ext cx="4575679" cy="2864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EA7" w:rsidRDefault="00EB50CF" w:rsidP="00EB50CF">
      <w:r w:rsidRPr="00EB50CF">
        <w:t xml:space="preserve"> Image taken from </w:t>
      </w:r>
      <w:hyperlink r:id="rId10" w:history="1">
        <w:r w:rsidR="00385EA7" w:rsidRPr="00984A61">
          <w:rPr>
            <w:rStyle w:val="Hyperlink"/>
          </w:rPr>
          <w:t>https://memoirsofanamnesic.wordpress.com/category/blood-glucose/</w:t>
        </w:r>
      </w:hyperlink>
      <w:r w:rsidRPr="00EB50CF">
        <w:t xml:space="preserve"> </w:t>
      </w:r>
    </w:p>
    <w:p w:rsidR="00385EA7" w:rsidRDefault="00385EA7" w:rsidP="00EB50CF"/>
    <w:p w:rsidR="00385EA7" w:rsidRDefault="00EB50CF" w:rsidP="00385EA7">
      <w:pPr>
        <w:pStyle w:val="ListParagraph"/>
        <w:numPr>
          <w:ilvl w:val="0"/>
          <w:numId w:val="2"/>
        </w:numPr>
      </w:pPr>
      <w:r w:rsidRPr="00EB50CF">
        <w:t xml:space="preserve">What organ in the body regulates blood glucose concentration? </w:t>
      </w:r>
    </w:p>
    <w:p w:rsidR="00EB50CF" w:rsidRDefault="00EB50CF" w:rsidP="00385EA7">
      <w:pPr>
        <w:ind w:left="360"/>
      </w:pPr>
      <w:r w:rsidRPr="00EB50CF">
        <w:t>…………………………………………………………………</w:t>
      </w:r>
      <w:r w:rsidR="00385EA7">
        <w:t>………………………………………………………………………………</w:t>
      </w:r>
      <w:r w:rsidRPr="00EB50CF">
        <w:t>(1)</w:t>
      </w:r>
    </w:p>
    <w:p w:rsidR="00385EA7" w:rsidRDefault="00385EA7" w:rsidP="00385EA7">
      <w:pPr>
        <w:ind w:left="360"/>
      </w:pPr>
    </w:p>
    <w:p w:rsidR="00385EA7" w:rsidRDefault="00385EA7" w:rsidP="00385EA7">
      <w:pPr>
        <w:pStyle w:val="ListParagraph"/>
        <w:numPr>
          <w:ilvl w:val="0"/>
          <w:numId w:val="2"/>
        </w:numPr>
      </w:pPr>
      <w:r w:rsidRPr="00385EA7">
        <w:lastRenderedPageBreak/>
        <w:t xml:space="preserve">Explain how the stages that would bring about a return to normal blood glucose concentrations. </w:t>
      </w:r>
    </w:p>
    <w:p w:rsidR="00385EA7" w:rsidRDefault="00385EA7" w:rsidP="00385EA7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…………………………………………………………………………………………………………………………………………………</w:t>
      </w:r>
      <w:r w:rsidRPr="00385EA7">
        <w:t xml:space="preserve">(4) </w:t>
      </w:r>
    </w:p>
    <w:p w:rsidR="00385EA7" w:rsidRDefault="00385EA7" w:rsidP="00385EA7">
      <w:pPr>
        <w:ind w:left="360"/>
      </w:pPr>
    </w:p>
    <w:p w:rsidR="00385EA7" w:rsidRDefault="00385EA7" w:rsidP="00385EA7">
      <w:pPr>
        <w:pStyle w:val="ListParagraph"/>
        <w:numPr>
          <w:ilvl w:val="0"/>
          <w:numId w:val="2"/>
        </w:numPr>
      </w:pPr>
      <w:r w:rsidRPr="00385EA7">
        <w:t xml:space="preserve">Name one variable the researchers will have controlled. </w:t>
      </w:r>
    </w:p>
    <w:p w:rsidR="00385EA7" w:rsidRDefault="00385EA7" w:rsidP="00385EA7">
      <w:pPr>
        <w:ind w:left="360"/>
      </w:pPr>
      <w:r w:rsidRPr="00385EA7">
        <w:t>……………………………………………………………………………………………………………………………………</w:t>
      </w:r>
      <w:r>
        <w:t>……………</w:t>
      </w:r>
      <w:r w:rsidRPr="00385EA7">
        <w:t xml:space="preserve"> (1) </w:t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 w:rsidRPr="00385EA7">
        <w:t xml:space="preserve">d) The researchers made the following conclusion: “Blood glucose returns to normal values for all people after 4 hours” To what extent do you agree with this conclusion. 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………..………………………………………………………………………………………………………………………………………</w:t>
      </w:r>
      <w:r w:rsidRPr="00385EA7">
        <w:t xml:space="preserve">(3) </w:t>
      </w:r>
    </w:p>
    <w:p w:rsidR="00385EA7" w:rsidRDefault="00385EA7" w:rsidP="00385EA7"/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</w:p>
    <w:p w:rsidR="00EB50CF" w:rsidRDefault="00385EA7" w:rsidP="00385EA7">
      <w:pPr>
        <w:ind w:left="360"/>
      </w:pPr>
      <w:r w:rsidRPr="00385EA7">
        <w:t>6. Scientists need to be able to interpret data in graphs to decide if there are trends in the results. For each graph bellow, describe the trend.</w:t>
      </w:r>
    </w:p>
    <w:p w:rsidR="00385EA7" w:rsidRDefault="00385EA7" w:rsidP="00385EA7">
      <w:pPr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0DC8802A" wp14:editId="5FE97764">
            <wp:simplePos x="0" y="0"/>
            <wp:positionH relativeFrom="column">
              <wp:posOffset>-361950</wp:posOffset>
            </wp:positionH>
            <wp:positionV relativeFrom="paragraph">
              <wp:posOffset>6350</wp:posOffset>
            </wp:positionV>
            <wp:extent cx="2604770" cy="2083435"/>
            <wp:effectExtent l="0" t="0" r="5080" b="0"/>
            <wp:wrapTight wrapText="bothSides">
              <wp:wrapPolygon edited="0">
                <wp:start x="0" y="0"/>
                <wp:lineTo x="0" y="21330"/>
                <wp:lineTo x="21484" y="21330"/>
                <wp:lineTo x="214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5" t="36520" r="58817" b="42820"/>
                    <a:stretch/>
                  </pic:blipFill>
                  <pic:spPr bwMode="auto">
                    <a:xfrm>
                      <a:off x="0" y="0"/>
                      <a:ext cx="2604770" cy="2083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85EA7" w:rsidRDefault="00385EA7" w:rsidP="00385EA7">
      <w:pPr>
        <w:ind w:left="360"/>
      </w:pPr>
      <w:r>
        <w:t>………..…………………………………………………………………….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 xml:space="preserve"> ………………………………………………………………………………(1</w:t>
      </w:r>
      <w:r w:rsidRPr="00385EA7">
        <w:t xml:space="preserve">) </w:t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0</wp:posOffset>
            </wp:positionV>
            <wp:extent cx="2327910" cy="2135505"/>
            <wp:effectExtent l="0" t="0" r="0" b="0"/>
            <wp:wrapTight wrapText="bothSides">
              <wp:wrapPolygon edited="0">
                <wp:start x="0" y="0"/>
                <wp:lineTo x="0" y="21388"/>
                <wp:lineTo x="21388" y="21388"/>
                <wp:lineTo x="2138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45" t="37557" r="38036" b="43164"/>
                    <a:stretch/>
                  </pic:blipFill>
                  <pic:spPr bwMode="auto">
                    <a:xfrm>
                      <a:off x="0" y="0"/>
                      <a:ext cx="2327910" cy="2135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 ………..…………………………………………………………………….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 xml:space="preserve"> ………………………………………………………………………………(1</w:t>
      </w:r>
      <w:r w:rsidRPr="00385EA7">
        <w:t xml:space="preserve">) </w:t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4475878D" wp14:editId="6BDDF8CC">
            <wp:simplePos x="0" y="0"/>
            <wp:positionH relativeFrom="column">
              <wp:posOffset>-138430</wp:posOffset>
            </wp:positionH>
            <wp:positionV relativeFrom="paragraph">
              <wp:posOffset>447040</wp:posOffset>
            </wp:positionV>
            <wp:extent cx="2221865" cy="2371090"/>
            <wp:effectExtent l="0" t="0" r="6985" b="0"/>
            <wp:wrapTight wrapText="bothSides">
              <wp:wrapPolygon edited="0">
                <wp:start x="0" y="0"/>
                <wp:lineTo x="0" y="21345"/>
                <wp:lineTo x="21483" y="21345"/>
                <wp:lineTo x="214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48" t="60295" r="62104" b="19396"/>
                    <a:stretch/>
                  </pic:blipFill>
                  <pic:spPr bwMode="auto">
                    <a:xfrm>
                      <a:off x="0" y="0"/>
                      <a:ext cx="2221865" cy="2371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>
        <w:t>………..…………………………………………………………………….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 xml:space="preserve"> ………………………………………………………………………………</w:t>
      </w:r>
      <w:r w:rsidRPr="00385EA7">
        <w:t>(</w:t>
      </w:r>
      <w:r w:rsidR="0030048F">
        <w:t>1</w:t>
      </w:r>
      <w:r w:rsidRPr="00385EA7">
        <w:t xml:space="preserve">) </w:t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7108E752" wp14:editId="7D9F239B">
            <wp:simplePos x="0" y="0"/>
            <wp:positionH relativeFrom="margin">
              <wp:align>left</wp:align>
            </wp:positionH>
            <wp:positionV relativeFrom="paragraph">
              <wp:posOffset>296191</wp:posOffset>
            </wp:positionV>
            <wp:extent cx="2392045" cy="2392045"/>
            <wp:effectExtent l="0" t="0" r="8255" b="8255"/>
            <wp:wrapTight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1" t="60281" r="38035" b="19733"/>
                    <a:stretch/>
                  </pic:blipFill>
                  <pic:spPr bwMode="auto">
                    <a:xfrm>
                      <a:off x="0" y="0"/>
                      <a:ext cx="2392045" cy="2392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  <w:r>
        <w:t>………..…………………………………………………………………….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>………………………………………………………………………………</w:t>
      </w:r>
    </w:p>
    <w:p w:rsidR="00385EA7" w:rsidRDefault="00385EA7" w:rsidP="00385EA7">
      <w:pPr>
        <w:ind w:left="360"/>
      </w:pPr>
      <w:r>
        <w:t xml:space="preserve"> ………………………………………………………………………………</w:t>
      </w:r>
      <w:r w:rsidR="0030048F">
        <w:t>(1</w:t>
      </w:r>
      <w:r w:rsidRPr="00385EA7">
        <w:t xml:space="preserve">) </w:t>
      </w:r>
    </w:p>
    <w:p w:rsidR="00385EA7" w:rsidRDefault="00385EA7" w:rsidP="00385EA7">
      <w:pPr>
        <w:ind w:left="360"/>
      </w:pPr>
    </w:p>
    <w:p w:rsidR="00385EA7" w:rsidRDefault="00385EA7" w:rsidP="00385EA7">
      <w:pPr>
        <w:ind w:left="360"/>
      </w:pPr>
    </w:p>
    <w:p w:rsidR="0030048F" w:rsidRDefault="0030048F" w:rsidP="00385EA7">
      <w:pPr>
        <w:ind w:left="360"/>
      </w:pPr>
    </w:p>
    <w:p w:rsidR="0030048F" w:rsidRDefault="0030048F" w:rsidP="00385EA7">
      <w:pPr>
        <w:ind w:left="360"/>
      </w:pPr>
    </w:p>
    <w:p w:rsidR="0030048F" w:rsidRDefault="0030048F" w:rsidP="0030048F">
      <w:pPr>
        <w:ind w:left="360"/>
        <w:jc w:val="center"/>
        <w:rPr>
          <w:b/>
          <w:sz w:val="28"/>
        </w:rPr>
      </w:pPr>
      <w:r w:rsidRPr="0030048F">
        <w:rPr>
          <w:b/>
          <w:sz w:val="28"/>
        </w:rPr>
        <w:t>End of Questions</w:t>
      </w:r>
    </w:p>
    <w:p w:rsidR="0030048F" w:rsidRDefault="0030048F" w:rsidP="0030048F">
      <w:pPr>
        <w:ind w:left="360"/>
        <w:jc w:val="center"/>
        <w:rPr>
          <w:b/>
          <w:sz w:val="28"/>
        </w:rPr>
      </w:pPr>
    </w:p>
    <w:p w:rsidR="0030048F" w:rsidRDefault="0030048F" w:rsidP="0030048F">
      <w:pPr>
        <w:ind w:left="360"/>
        <w:jc w:val="center"/>
        <w:rPr>
          <w:b/>
          <w:sz w:val="28"/>
        </w:rPr>
      </w:pPr>
    </w:p>
    <w:p w:rsidR="0030048F" w:rsidRDefault="0030048F" w:rsidP="0030048F">
      <w:pPr>
        <w:ind w:left="360"/>
        <w:jc w:val="center"/>
        <w:rPr>
          <w:b/>
          <w:sz w:val="28"/>
        </w:rPr>
      </w:pPr>
    </w:p>
    <w:p w:rsidR="00423828" w:rsidRPr="00212554" w:rsidRDefault="00423828" w:rsidP="00212554">
      <w:pPr>
        <w:ind w:left="360"/>
        <w:rPr>
          <w:b/>
          <w:sz w:val="28"/>
        </w:rPr>
      </w:pPr>
      <w:r w:rsidRPr="00212554">
        <w:rPr>
          <w:b/>
          <w:sz w:val="28"/>
        </w:rPr>
        <w:lastRenderedPageBreak/>
        <w:t xml:space="preserve">Mark Scheme: </w:t>
      </w:r>
    </w:p>
    <w:p w:rsidR="00423828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1 a Adenine-Thymine </w:t>
      </w:r>
      <w:r>
        <w:rPr>
          <w:sz w:val="28"/>
        </w:rPr>
        <w:t>(A-T)</w:t>
      </w:r>
    </w:p>
    <w:p w:rsidR="00423828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Cytosine-Guanine </w:t>
      </w:r>
      <w:r>
        <w:rPr>
          <w:sz w:val="28"/>
        </w:rPr>
        <w:t xml:space="preserve">(C-G) </w:t>
      </w:r>
    </w:p>
    <w:p w:rsidR="00423828" w:rsidRDefault="00423828" w:rsidP="00423828">
      <w:pPr>
        <w:ind w:left="360"/>
        <w:jc w:val="right"/>
        <w:rPr>
          <w:sz w:val="28"/>
        </w:rPr>
      </w:pPr>
      <w:r>
        <w:rPr>
          <w:sz w:val="28"/>
        </w:rPr>
        <w:t>2</w:t>
      </w:r>
    </w:p>
    <w:p w:rsidR="00423828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b </w:t>
      </w:r>
      <w:r w:rsidR="004848CD">
        <w:rPr>
          <w:sz w:val="28"/>
        </w:rPr>
        <w:t xml:space="preserve">production of/code to build </w:t>
      </w:r>
      <w:r w:rsidRPr="00423828">
        <w:rPr>
          <w:sz w:val="28"/>
        </w:rPr>
        <w:t>Protein</w:t>
      </w:r>
      <w:r w:rsidR="004848CD">
        <w:rPr>
          <w:sz w:val="28"/>
        </w:rPr>
        <w:t>s</w:t>
      </w:r>
      <w:r w:rsidRPr="00423828">
        <w:rPr>
          <w:sz w:val="28"/>
        </w:rPr>
        <w:t xml:space="preserve">/enzymes </w:t>
      </w:r>
    </w:p>
    <w:p w:rsidR="00423828" w:rsidRDefault="00423828" w:rsidP="00423828">
      <w:pPr>
        <w:ind w:left="360"/>
        <w:jc w:val="right"/>
        <w:rPr>
          <w:sz w:val="28"/>
        </w:rPr>
      </w:pPr>
      <w:r>
        <w:rPr>
          <w:sz w:val="28"/>
        </w:rPr>
        <w:t>1</w:t>
      </w:r>
    </w:p>
    <w:p w:rsidR="00423828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c Ribosomes </w:t>
      </w:r>
    </w:p>
    <w:p w:rsidR="00423828" w:rsidRDefault="00423828" w:rsidP="00423828">
      <w:pPr>
        <w:ind w:left="360"/>
        <w:jc w:val="right"/>
        <w:rPr>
          <w:sz w:val="28"/>
        </w:rPr>
      </w:pPr>
      <w:r w:rsidRPr="00423828">
        <w:rPr>
          <w:sz w:val="28"/>
        </w:rPr>
        <w:t xml:space="preserve">1 </w:t>
      </w:r>
    </w:p>
    <w:p w:rsidR="00423828" w:rsidRDefault="00423828" w:rsidP="00423828">
      <w:pPr>
        <w:ind w:left="360"/>
        <w:rPr>
          <w:sz w:val="28"/>
        </w:rPr>
      </w:pPr>
      <w:r>
        <w:rPr>
          <w:sz w:val="28"/>
        </w:rPr>
        <w:t>2 a N</w:t>
      </w:r>
      <w:r w:rsidRPr="00423828">
        <w:rPr>
          <w:sz w:val="28"/>
        </w:rPr>
        <w:t>atural selection</w:t>
      </w:r>
      <w:r>
        <w:rPr>
          <w:sz w:val="28"/>
        </w:rPr>
        <w:t>(allow survival of the fittest)</w:t>
      </w:r>
    </w:p>
    <w:p w:rsidR="00212554" w:rsidRDefault="00423828" w:rsidP="00212554">
      <w:pPr>
        <w:ind w:left="360"/>
        <w:jc w:val="right"/>
        <w:rPr>
          <w:sz w:val="28"/>
        </w:rPr>
      </w:pPr>
      <w:r w:rsidRPr="00423828">
        <w:rPr>
          <w:sz w:val="28"/>
        </w:rPr>
        <w:t xml:space="preserve">1 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b </w:t>
      </w:r>
      <w:r w:rsidR="00212554">
        <w:rPr>
          <w:sz w:val="28"/>
        </w:rPr>
        <w:t>lack of</w:t>
      </w:r>
      <w:r w:rsidRPr="00423828">
        <w:rPr>
          <w:sz w:val="28"/>
        </w:rPr>
        <w:t xml:space="preserve"> evidence</w:t>
      </w:r>
      <w:r w:rsidR="00212554">
        <w:rPr>
          <w:sz w:val="28"/>
        </w:rPr>
        <w:t xml:space="preserve"> (few fossils); Earth though to be younger; literal word of the bible</w:t>
      </w:r>
    </w:p>
    <w:p w:rsidR="00212554" w:rsidRDefault="00423828" w:rsidP="00212554">
      <w:pPr>
        <w:ind w:left="360"/>
        <w:jc w:val="right"/>
        <w:rPr>
          <w:sz w:val="28"/>
        </w:rPr>
      </w:pPr>
      <w:r w:rsidRPr="00423828">
        <w:rPr>
          <w:sz w:val="28"/>
        </w:rPr>
        <w:t xml:space="preserve">1 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>c (Plant/animal dies) an</w:t>
      </w:r>
      <w:r w:rsidR="00212554">
        <w:rPr>
          <w:sz w:val="28"/>
        </w:rPr>
        <w:t xml:space="preserve">d is quickly buried in sediment; </w:t>
      </w:r>
      <w:r w:rsidRPr="00423828">
        <w:rPr>
          <w:sz w:val="28"/>
        </w:rPr>
        <w:t xml:space="preserve">Not all conditions for decay are present </w:t>
      </w:r>
      <w:r w:rsidR="00212554">
        <w:rPr>
          <w:sz w:val="28"/>
        </w:rPr>
        <w:t>(</w:t>
      </w:r>
      <w:proofErr w:type="spellStart"/>
      <w:r w:rsidR="00212554">
        <w:rPr>
          <w:sz w:val="28"/>
        </w:rPr>
        <w:t>eg</w:t>
      </w:r>
      <w:proofErr w:type="spellEnd"/>
      <w:r w:rsidR="00212554">
        <w:rPr>
          <w:sz w:val="28"/>
        </w:rPr>
        <w:t xml:space="preserve">. lack of oxygen so no/slow decomposition); </w:t>
      </w:r>
      <w:r w:rsidRPr="00423828">
        <w:rPr>
          <w:sz w:val="28"/>
        </w:rPr>
        <w:t xml:space="preserve">Hard parts of the body are replaced by </w:t>
      </w:r>
      <w:r w:rsidR="00212554">
        <w:rPr>
          <w:sz w:val="28"/>
        </w:rPr>
        <w:t>rock/minerals.</w:t>
      </w:r>
    </w:p>
    <w:p w:rsidR="00212554" w:rsidRDefault="00212554" w:rsidP="00212554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 d i Organisms that can reproduce to produce viable offspring/offspring that can also reproduce (fertile) </w:t>
      </w:r>
    </w:p>
    <w:p w:rsidR="00212554" w:rsidRDefault="00423828" w:rsidP="00212554">
      <w:pPr>
        <w:ind w:left="360"/>
        <w:jc w:val="right"/>
        <w:rPr>
          <w:sz w:val="28"/>
        </w:rPr>
      </w:pPr>
      <w:r w:rsidRPr="00423828">
        <w:rPr>
          <w:sz w:val="28"/>
        </w:rPr>
        <w:t>1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ii </w:t>
      </w:r>
      <w:r w:rsidR="00212554" w:rsidRPr="00212554">
        <w:rPr>
          <w:i/>
          <w:sz w:val="28"/>
        </w:rPr>
        <w:t xml:space="preserve">any </w:t>
      </w:r>
      <w:r w:rsidRPr="00212554">
        <w:rPr>
          <w:i/>
          <w:sz w:val="28"/>
        </w:rPr>
        <w:t>3 from</w:t>
      </w:r>
      <w:r w:rsidRPr="00423828">
        <w:rPr>
          <w:sz w:val="28"/>
        </w:rPr>
        <w:t xml:space="preserve"> Geogr</w:t>
      </w:r>
      <w:r w:rsidR="00212554">
        <w:rPr>
          <w:sz w:val="28"/>
        </w:rPr>
        <w:t>aphical isolation/named example; random m</w:t>
      </w:r>
      <w:r w:rsidRPr="00423828">
        <w:rPr>
          <w:sz w:val="28"/>
        </w:rPr>
        <w:t xml:space="preserve">utation </w:t>
      </w:r>
      <w:r w:rsidR="00212554">
        <w:rPr>
          <w:sz w:val="28"/>
        </w:rPr>
        <w:t xml:space="preserve">produces new allele; different </w:t>
      </w:r>
      <w:r w:rsidR="00A92A6E">
        <w:rPr>
          <w:sz w:val="28"/>
        </w:rPr>
        <w:t>environments</w:t>
      </w:r>
      <w:r w:rsidR="00212554">
        <w:rPr>
          <w:sz w:val="28"/>
        </w:rPr>
        <w:t>;</w:t>
      </w:r>
      <w:r w:rsidRPr="00423828">
        <w:rPr>
          <w:sz w:val="28"/>
        </w:rPr>
        <w:t xml:space="preserve"> Selection/selective advantage</w:t>
      </w:r>
      <w:r w:rsidR="00212554">
        <w:rPr>
          <w:sz w:val="28"/>
        </w:rPr>
        <w:t>;’ over many generations isolated populations become so different</w:t>
      </w:r>
      <w:r w:rsidRPr="00423828">
        <w:rPr>
          <w:sz w:val="28"/>
        </w:rPr>
        <w:t xml:space="preserve"> can no longer interbreed (not produce fertile offspring) </w:t>
      </w:r>
    </w:p>
    <w:p w:rsidR="00212554" w:rsidRDefault="00212554" w:rsidP="00212554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>3 a i A group of organisms of the same species</w:t>
      </w:r>
      <w:r w:rsidR="004848CD">
        <w:rPr>
          <w:sz w:val="28"/>
        </w:rPr>
        <w:t xml:space="preserve"> living</w:t>
      </w:r>
      <w:r w:rsidRPr="00423828">
        <w:rPr>
          <w:sz w:val="28"/>
        </w:rPr>
        <w:t xml:space="preserve"> together in a particular habitat. </w:t>
      </w:r>
    </w:p>
    <w:p w:rsidR="00212554" w:rsidRDefault="00423828" w:rsidP="00212554">
      <w:pPr>
        <w:ind w:left="360"/>
        <w:jc w:val="right"/>
        <w:rPr>
          <w:sz w:val="28"/>
        </w:rPr>
      </w:pPr>
      <w:r w:rsidRPr="00423828">
        <w:rPr>
          <w:sz w:val="28"/>
        </w:rPr>
        <w:lastRenderedPageBreak/>
        <w:t xml:space="preserve">1 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ii The </w:t>
      </w:r>
      <w:r w:rsidR="004848CD">
        <w:rPr>
          <w:sz w:val="28"/>
        </w:rPr>
        <w:t>sum</w:t>
      </w:r>
      <w:r w:rsidRPr="00423828">
        <w:rPr>
          <w:sz w:val="28"/>
        </w:rPr>
        <w:t xml:space="preserve"> of all populations</w:t>
      </w:r>
      <w:r w:rsidR="004848CD">
        <w:rPr>
          <w:sz w:val="28"/>
        </w:rPr>
        <w:t xml:space="preserve"> (different species)</w:t>
      </w:r>
      <w:r w:rsidRPr="00423828">
        <w:rPr>
          <w:sz w:val="28"/>
        </w:rPr>
        <w:t xml:space="preserve"> living together in a particular habitat. </w:t>
      </w:r>
    </w:p>
    <w:p w:rsidR="00212554" w:rsidRDefault="00423828" w:rsidP="00212554">
      <w:pPr>
        <w:ind w:left="360"/>
        <w:jc w:val="right"/>
        <w:rPr>
          <w:sz w:val="28"/>
        </w:rPr>
      </w:pPr>
      <w:r w:rsidRPr="00423828">
        <w:rPr>
          <w:sz w:val="28"/>
        </w:rPr>
        <w:t xml:space="preserve">1 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>b Biotic – one from: Predators, prey, plant, microbes</w:t>
      </w:r>
      <w:r w:rsidR="00212554">
        <w:rPr>
          <w:sz w:val="28"/>
        </w:rPr>
        <w:t>/pathogens</w:t>
      </w:r>
      <w:r w:rsidRPr="00423828">
        <w:rPr>
          <w:sz w:val="28"/>
        </w:rPr>
        <w:t xml:space="preserve"> </w:t>
      </w:r>
    </w:p>
    <w:p w:rsidR="00212554" w:rsidRDefault="00212554" w:rsidP="00212554">
      <w:pPr>
        <w:ind w:left="360"/>
        <w:jc w:val="right"/>
        <w:rPr>
          <w:sz w:val="28"/>
        </w:rPr>
      </w:pPr>
      <w:r>
        <w:rPr>
          <w:sz w:val="28"/>
        </w:rPr>
        <w:t>1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Abiotic – one from: Availability of water, temperature, mineral concentration, </w:t>
      </w:r>
      <w:r w:rsidR="00212554">
        <w:rPr>
          <w:sz w:val="28"/>
        </w:rPr>
        <w:t>reference to climate/weather</w:t>
      </w:r>
    </w:p>
    <w:p w:rsidR="00212554" w:rsidRDefault="00212554" w:rsidP="00212554">
      <w:pPr>
        <w:ind w:left="360"/>
        <w:jc w:val="right"/>
        <w:rPr>
          <w:sz w:val="28"/>
        </w:rPr>
      </w:pPr>
      <w:r>
        <w:rPr>
          <w:sz w:val="28"/>
        </w:rPr>
        <w:t>1</w:t>
      </w:r>
    </w:p>
    <w:p w:rsidR="00212554" w:rsidRDefault="00423828" w:rsidP="00423828">
      <w:pPr>
        <w:ind w:left="360"/>
        <w:rPr>
          <w:sz w:val="28"/>
        </w:rPr>
      </w:pPr>
      <w:r w:rsidRPr="00423828">
        <w:rPr>
          <w:sz w:val="28"/>
        </w:rPr>
        <w:t xml:space="preserve"> c Measure out a transect</w:t>
      </w:r>
      <w:r w:rsidR="00212554">
        <w:rPr>
          <w:sz w:val="28"/>
        </w:rPr>
        <w:t xml:space="preserve">/line; Using a tape measure; </w:t>
      </w:r>
      <w:r w:rsidRPr="00423828">
        <w:rPr>
          <w:sz w:val="28"/>
        </w:rPr>
        <w:t xml:space="preserve">Use a </w:t>
      </w:r>
      <w:r w:rsidR="00212554">
        <w:rPr>
          <w:sz w:val="28"/>
        </w:rPr>
        <w:t xml:space="preserve">frame </w:t>
      </w:r>
      <w:r w:rsidRPr="00423828">
        <w:rPr>
          <w:sz w:val="28"/>
        </w:rPr>
        <w:t>quadrat</w:t>
      </w:r>
      <w:r w:rsidR="00212554">
        <w:rPr>
          <w:sz w:val="28"/>
        </w:rPr>
        <w:t>;</w:t>
      </w:r>
      <w:r w:rsidRPr="00423828">
        <w:rPr>
          <w:sz w:val="28"/>
        </w:rPr>
        <w:t xml:space="preserve"> At regular (named) intervals</w:t>
      </w:r>
      <w:r w:rsidR="00212554">
        <w:rPr>
          <w:sz w:val="28"/>
        </w:rPr>
        <w:t>;</w:t>
      </w:r>
      <w:r w:rsidRPr="00423828">
        <w:rPr>
          <w:sz w:val="28"/>
        </w:rPr>
        <w:t xml:space="preserve"> Identify species present Using a key/guide</w:t>
      </w:r>
      <w:r w:rsidR="00BF6AA9">
        <w:rPr>
          <w:sz w:val="28"/>
        </w:rPr>
        <w:t>; record number of each species or %cover of each species</w:t>
      </w:r>
      <w:r w:rsidRPr="00423828">
        <w:rPr>
          <w:sz w:val="28"/>
        </w:rPr>
        <w:t xml:space="preserve"> </w:t>
      </w:r>
    </w:p>
    <w:p w:rsidR="00212554" w:rsidRDefault="00212554" w:rsidP="00BF6AA9">
      <w:pPr>
        <w:ind w:left="360"/>
        <w:jc w:val="right"/>
        <w:rPr>
          <w:sz w:val="28"/>
        </w:rPr>
      </w:pPr>
      <w:r>
        <w:rPr>
          <w:sz w:val="28"/>
        </w:rPr>
        <w:t>6</w:t>
      </w:r>
    </w:p>
    <w:p w:rsidR="00BF6AA9" w:rsidRDefault="00BF6AA9" w:rsidP="00BF6AA9">
      <w:pPr>
        <w:ind w:left="360"/>
        <w:rPr>
          <w:sz w:val="28"/>
        </w:rPr>
      </w:pPr>
      <w:r>
        <w:rPr>
          <w:sz w:val="28"/>
        </w:rPr>
        <w:t xml:space="preserve">4 a </w:t>
      </w:r>
      <w:r w:rsidR="00423828" w:rsidRPr="00423828">
        <w:rPr>
          <w:sz w:val="28"/>
        </w:rPr>
        <w:t xml:space="preserve">2 Nucleolus </w:t>
      </w:r>
    </w:p>
    <w:p w:rsidR="00BF6AA9" w:rsidRDefault="004848CD" w:rsidP="00423828">
      <w:pPr>
        <w:ind w:left="360"/>
        <w:rPr>
          <w:sz w:val="28"/>
        </w:rPr>
      </w:pPr>
      <w:r>
        <w:rPr>
          <w:sz w:val="28"/>
        </w:rPr>
        <w:t>4</w:t>
      </w:r>
      <w:r w:rsidR="00423828" w:rsidRPr="00423828">
        <w:rPr>
          <w:sz w:val="28"/>
        </w:rPr>
        <w:t xml:space="preserve"> </w:t>
      </w:r>
      <w:r w:rsidRPr="00423828">
        <w:rPr>
          <w:sz w:val="28"/>
        </w:rPr>
        <w:t xml:space="preserve">Golgi body </w:t>
      </w:r>
    </w:p>
    <w:p w:rsidR="00BF6AA9" w:rsidRDefault="004848CD" w:rsidP="004848CD">
      <w:pPr>
        <w:ind w:left="360"/>
        <w:rPr>
          <w:sz w:val="28"/>
        </w:rPr>
      </w:pPr>
      <w:r>
        <w:rPr>
          <w:sz w:val="28"/>
        </w:rPr>
        <w:t>5</w:t>
      </w:r>
      <w:r w:rsidR="00423828" w:rsidRPr="00423828">
        <w:rPr>
          <w:sz w:val="28"/>
        </w:rPr>
        <w:t xml:space="preserve"> </w:t>
      </w:r>
      <w:r w:rsidRPr="00423828">
        <w:rPr>
          <w:sz w:val="28"/>
        </w:rPr>
        <w:t>Smooth Endoplasmic Reticulum</w:t>
      </w:r>
    </w:p>
    <w:p w:rsidR="00BF6AA9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4 b </w:t>
      </w:r>
      <w:r w:rsidRPr="00BF6AA9">
        <w:rPr>
          <w:i/>
          <w:sz w:val="28"/>
        </w:rPr>
        <w:t>Any 3 from</w:t>
      </w:r>
      <w:r>
        <w:rPr>
          <w:i/>
          <w:sz w:val="28"/>
        </w:rPr>
        <w:t>:</w:t>
      </w:r>
      <w:r w:rsidRPr="00BF6AA9">
        <w:rPr>
          <w:sz w:val="28"/>
        </w:rPr>
        <w:t xml:space="preserve"> the following structure and function must be given. 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Lipid bilayer - has a hydrophobic inside and hydrophilic outside, allowing for selective permeability 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Proteins - allow for specific substances to come or some molecules to </w:t>
      </w:r>
      <w:r>
        <w:rPr>
          <w:sz w:val="28"/>
        </w:rPr>
        <w:t>pass through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>Cholesterol - allow</w:t>
      </w:r>
      <w:r>
        <w:rPr>
          <w:sz w:val="28"/>
        </w:rPr>
        <w:t>s for fluidity of the membrane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Glycoproteins - for cell identification they serve as markers </w:t>
      </w:r>
    </w:p>
    <w:p w:rsidR="00BF6AA9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5 a Pancreas </w:t>
      </w:r>
    </w:p>
    <w:p w:rsidR="00BF6AA9" w:rsidRDefault="00BF6AA9" w:rsidP="00BF6AA9">
      <w:pPr>
        <w:ind w:left="360"/>
        <w:jc w:val="right"/>
        <w:rPr>
          <w:sz w:val="28"/>
        </w:rPr>
      </w:pPr>
      <w:r w:rsidRPr="00BF6AA9">
        <w:rPr>
          <w:sz w:val="28"/>
        </w:rPr>
        <w:lastRenderedPageBreak/>
        <w:t xml:space="preserve">1 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b </w:t>
      </w:r>
      <w:r w:rsidRPr="00BF6AA9">
        <w:rPr>
          <w:i/>
          <w:sz w:val="28"/>
        </w:rPr>
        <w:t>Any 3 from</w:t>
      </w:r>
      <w:r>
        <w:rPr>
          <w:i/>
          <w:sz w:val="28"/>
        </w:rPr>
        <w:t>:</w:t>
      </w:r>
      <w:r>
        <w:rPr>
          <w:sz w:val="28"/>
        </w:rPr>
        <w:t xml:space="preserve"> Pancreas detects </w:t>
      </w:r>
      <w:r w:rsidR="004848CD">
        <w:rPr>
          <w:sz w:val="28"/>
        </w:rPr>
        <w:t>increase in glucose levels</w:t>
      </w:r>
      <w:r>
        <w:rPr>
          <w:sz w:val="28"/>
        </w:rPr>
        <w:t xml:space="preserve">; </w:t>
      </w:r>
      <w:r w:rsidRPr="00BF6AA9">
        <w:rPr>
          <w:sz w:val="28"/>
        </w:rPr>
        <w:t>Insulin secreted</w:t>
      </w:r>
      <w:r>
        <w:rPr>
          <w:sz w:val="28"/>
        </w:rPr>
        <w:t xml:space="preserve">; By </w:t>
      </w:r>
      <w:r w:rsidR="004848CD">
        <w:rPr>
          <w:sz w:val="28"/>
        </w:rPr>
        <w:t>beta</w:t>
      </w:r>
      <w:r>
        <w:rPr>
          <w:sz w:val="28"/>
        </w:rPr>
        <w:t xml:space="preserve"> cells; </w:t>
      </w:r>
      <w:r w:rsidRPr="00BF6AA9">
        <w:rPr>
          <w:sz w:val="28"/>
        </w:rPr>
        <w:t>Uptake of glucose increased</w:t>
      </w:r>
      <w:r>
        <w:rPr>
          <w:sz w:val="28"/>
        </w:rPr>
        <w:t>;</w:t>
      </w:r>
      <w:r w:rsidRPr="00BF6AA9">
        <w:rPr>
          <w:sz w:val="28"/>
        </w:rPr>
        <w:t xml:space="preserve"> </w:t>
      </w:r>
      <w:r>
        <w:rPr>
          <w:sz w:val="28"/>
        </w:rPr>
        <w:t xml:space="preserve">Respiration increased (more glucose used); </w:t>
      </w:r>
      <w:r w:rsidRPr="00BF6AA9">
        <w:rPr>
          <w:sz w:val="28"/>
        </w:rPr>
        <w:t xml:space="preserve">Liver increases storage of glucose as glycogen </w:t>
      </w:r>
    </w:p>
    <w:p w:rsidR="00BF6AA9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c </w:t>
      </w:r>
      <w:r w:rsidRPr="00BF6AA9">
        <w:rPr>
          <w:i/>
          <w:sz w:val="28"/>
        </w:rPr>
        <w:t>Any one from:</w:t>
      </w:r>
      <w:r w:rsidRPr="00BF6AA9">
        <w:rPr>
          <w:sz w:val="28"/>
        </w:rPr>
        <w:t xml:space="preserve"> Amount of chocolate, time taken to eat, other food/drink consumed, age, gender, weight, fitness level/metabolic rate, health/</w:t>
      </w:r>
      <w:proofErr w:type="spellStart"/>
      <w:r w:rsidRPr="00BF6AA9">
        <w:rPr>
          <w:sz w:val="28"/>
        </w:rPr>
        <w:t>pre existing</w:t>
      </w:r>
      <w:proofErr w:type="spellEnd"/>
      <w:r w:rsidRPr="00BF6AA9">
        <w:rPr>
          <w:sz w:val="28"/>
        </w:rPr>
        <w:t xml:space="preserve"> conditions, use of medicines/drugs </w:t>
      </w:r>
    </w:p>
    <w:p w:rsidR="00BF6AA9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1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d </w:t>
      </w:r>
      <w:r w:rsidRPr="00BF6AA9">
        <w:rPr>
          <w:i/>
          <w:sz w:val="28"/>
        </w:rPr>
        <w:t>Any three from:</w:t>
      </w:r>
      <w:r w:rsidRPr="00BF6AA9">
        <w:rPr>
          <w:sz w:val="28"/>
        </w:rPr>
        <w:t xml:space="preserve"> Data suggests that </w:t>
      </w:r>
      <w:r>
        <w:rPr>
          <w:sz w:val="28"/>
        </w:rPr>
        <w:t xml:space="preserve">blood glucose returns to normal; </w:t>
      </w:r>
      <w:r w:rsidRPr="00BF6AA9">
        <w:rPr>
          <w:sz w:val="28"/>
        </w:rPr>
        <w:t>Doesn’t show how much exercise has been done</w:t>
      </w:r>
      <w:r>
        <w:rPr>
          <w:sz w:val="28"/>
        </w:rPr>
        <w:t>;</w:t>
      </w:r>
      <w:r w:rsidRPr="00BF6AA9">
        <w:rPr>
          <w:sz w:val="28"/>
        </w:rPr>
        <w:t xml:space="preserve"> Doesn’t say age/gender/other named variable</w:t>
      </w:r>
      <w:r>
        <w:rPr>
          <w:sz w:val="28"/>
        </w:rPr>
        <w:t>;</w:t>
      </w:r>
      <w:r w:rsidRPr="00BF6AA9">
        <w:rPr>
          <w:sz w:val="28"/>
        </w:rPr>
        <w:t xml:space="preserve"> May only be true for chocolate/only one type of food investigated </w:t>
      </w:r>
    </w:p>
    <w:p w:rsidR="00BF6AA9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3</w:t>
      </w:r>
    </w:p>
    <w:p w:rsidR="00BF6AA9" w:rsidRDefault="00BF6AA9" w:rsidP="00BF6AA9">
      <w:pPr>
        <w:ind w:left="360"/>
        <w:rPr>
          <w:sz w:val="28"/>
        </w:rPr>
      </w:pPr>
      <w:r w:rsidRPr="00BF6AA9">
        <w:rPr>
          <w:sz w:val="28"/>
        </w:rPr>
        <w:t xml:space="preserve"> 6 </w:t>
      </w:r>
      <w:r>
        <w:rPr>
          <w:sz w:val="28"/>
        </w:rPr>
        <w:t xml:space="preserve">a </w:t>
      </w:r>
      <w:r w:rsidRPr="00BF6AA9">
        <w:rPr>
          <w:sz w:val="28"/>
        </w:rPr>
        <w:t xml:space="preserve">transpiration increases when wind speed increases/there is a positive correlation </w:t>
      </w:r>
    </w:p>
    <w:p w:rsidR="00BF6AA9" w:rsidRDefault="00BF6AA9" w:rsidP="00BF6AA9">
      <w:pPr>
        <w:ind w:left="360"/>
        <w:rPr>
          <w:sz w:val="28"/>
        </w:rPr>
      </w:pPr>
      <w:r>
        <w:rPr>
          <w:sz w:val="28"/>
        </w:rPr>
        <w:t>b</w:t>
      </w:r>
      <w:r w:rsidRPr="00BF6AA9">
        <w:rPr>
          <w:sz w:val="28"/>
        </w:rPr>
        <w:t xml:space="preserve"> rate increases with pH until the optimum is reached,</w:t>
      </w:r>
      <w:r>
        <w:rPr>
          <w:sz w:val="28"/>
        </w:rPr>
        <w:t xml:space="preserve"> (optimum is pH 7 = fastest rate)</w:t>
      </w:r>
      <w:r w:rsidRPr="00BF6AA9">
        <w:rPr>
          <w:sz w:val="28"/>
        </w:rPr>
        <w:t xml:space="preserve"> after the optimum, rate decreases </w:t>
      </w:r>
    </w:p>
    <w:p w:rsidR="00BF6AA9" w:rsidRDefault="00BF6AA9" w:rsidP="00BF6AA9">
      <w:pPr>
        <w:ind w:left="360"/>
        <w:rPr>
          <w:sz w:val="28"/>
        </w:rPr>
      </w:pPr>
      <w:r>
        <w:rPr>
          <w:sz w:val="28"/>
        </w:rPr>
        <w:t xml:space="preserve">c </w:t>
      </w:r>
      <w:r w:rsidRPr="00BF6AA9">
        <w:rPr>
          <w:sz w:val="28"/>
        </w:rPr>
        <w:t xml:space="preserve">Increasing light initially increases the rate of photosynthesis, but after a while </w:t>
      </w:r>
      <w:r w:rsidR="004848CD">
        <w:rPr>
          <w:sz w:val="28"/>
        </w:rPr>
        <w:t xml:space="preserve">rate </w:t>
      </w:r>
      <w:r w:rsidRPr="00BF6AA9">
        <w:rPr>
          <w:sz w:val="28"/>
        </w:rPr>
        <w:t>remains constant</w:t>
      </w:r>
      <w:r w:rsidR="004848CD">
        <w:rPr>
          <w:sz w:val="28"/>
        </w:rPr>
        <w:t xml:space="preserve"> (plateaus, max rate reached)</w:t>
      </w:r>
      <w:r w:rsidRPr="00BF6AA9">
        <w:rPr>
          <w:sz w:val="28"/>
        </w:rPr>
        <w:t xml:space="preserve"> </w:t>
      </w:r>
    </w:p>
    <w:p w:rsidR="00BF6AA9" w:rsidRDefault="00BF6AA9" w:rsidP="00BF6AA9">
      <w:pPr>
        <w:ind w:left="360"/>
        <w:rPr>
          <w:sz w:val="28"/>
        </w:rPr>
      </w:pPr>
      <w:r>
        <w:rPr>
          <w:sz w:val="28"/>
        </w:rPr>
        <w:t xml:space="preserve">d </w:t>
      </w:r>
      <w:r w:rsidRPr="00BF6AA9">
        <w:rPr>
          <w:sz w:val="28"/>
        </w:rPr>
        <w:t xml:space="preserve">Population increases slowly at first and then increases at a greater rate/increases exponentially </w:t>
      </w:r>
    </w:p>
    <w:p w:rsidR="00BF6AA9" w:rsidRPr="00423828" w:rsidRDefault="00BF6AA9" w:rsidP="00BF6AA9">
      <w:pPr>
        <w:ind w:left="360"/>
        <w:jc w:val="right"/>
        <w:rPr>
          <w:sz w:val="28"/>
        </w:rPr>
      </w:pPr>
      <w:r>
        <w:rPr>
          <w:sz w:val="28"/>
        </w:rPr>
        <w:t>4</w:t>
      </w:r>
    </w:p>
    <w:p w:rsidR="00385EA7" w:rsidRDefault="00385EA7" w:rsidP="00385EA7">
      <w:pPr>
        <w:ind w:left="360"/>
      </w:pPr>
    </w:p>
    <w:p w:rsidR="00385EA7" w:rsidRPr="00385EA7" w:rsidRDefault="00385EA7" w:rsidP="00385EA7">
      <w:pPr>
        <w:ind w:left="360"/>
      </w:pPr>
      <w:r>
        <w:t xml:space="preserve"> </w:t>
      </w:r>
    </w:p>
    <w:sectPr w:rsidR="00385EA7" w:rsidRPr="00385EA7" w:rsidSect="00EB50CF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77E81"/>
    <w:multiLevelType w:val="hybridMultilevel"/>
    <w:tmpl w:val="864C7E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E16CD"/>
    <w:multiLevelType w:val="hybridMultilevel"/>
    <w:tmpl w:val="49709F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0CF"/>
    <w:rsid w:val="00212554"/>
    <w:rsid w:val="0030048F"/>
    <w:rsid w:val="00385EA7"/>
    <w:rsid w:val="00423828"/>
    <w:rsid w:val="004848CD"/>
    <w:rsid w:val="005A2AEE"/>
    <w:rsid w:val="00A92A6E"/>
    <w:rsid w:val="00BF6AA9"/>
    <w:rsid w:val="00EB50CF"/>
    <w:rsid w:val="00F1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8246F"/>
  <w15:chartTrackingRefBased/>
  <w15:docId w15:val="{5D97634F-9E04-4BA0-A1D0-23E7472A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50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B5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estigebux.com/worksheet/label-an-animal-cell-workshe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caulay.ac.uk/soilquality/Dune%20Succession.pdf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memoirsofanamnesic.wordpress.com/category/blood-glucos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CA226D07</Template>
  <TotalTime>63</TotalTime>
  <Pages>9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Drogan (St Ambrose College)</dc:creator>
  <cp:keywords/>
  <dc:description/>
  <cp:lastModifiedBy>Miss A Drogan (St Ambrose College)</cp:lastModifiedBy>
  <cp:revision>4</cp:revision>
  <dcterms:created xsi:type="dcterms:W3CDTF">2020-04-09T16:16:00Z</dcterms:created>
  <dcterms:modified xsi:type="dcterms:W3CDTF">2020-04-16T11:42:00Z</dcterms:modified>
</cp:coreProperties>
</file>