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2EC" w:rsidRDefault="00F34658" w:rsidP="00F34658">
      <w:pPr>
        <w:jc w:val="center"/>
        <w:rPr>
          <w:b/>
          <w:u w:val="single"/>
        </w:rPr>
      </w:pPr>
      <w:r w:rsidRPr="00F34658">
        <w:rPr>
          <w:b/>
          <w:u w:val="single"/>
        </w:rPr>
        <w:t>SUBJECT:</w:t>
      </w:r>
      <w:r w:rsidR="000872EC">
        <w:rPr>
          <w:b/>
          <w:u w:val="single"/>
        </w:rPr>
        <w:t xml:space="preserve"> FRENCH</w:t>
      </w:r>
    </w:p>
    <w:p w:rsidR="00831C11" w:rsidRDefault="00831C11" w:rsidP="00F34658">
      <w:pPr>
        <w:jc w:val="center"/>
        <w:rPr>
          <w:b/>
          <w:u w:val="single"/>
        </w:rPr>
      </w:pPr>
    </w:p>
    <w:p w:rsidR="00831C11" w:rsidRDefault="00831C11" w:rsidP="00F34658">
      <w:pPr>
        <w:jc w:val="center"/>
        <w:rPr>
          <w:b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5"/>
        <w:gridCol w:w="3259"/>
        <w:gridCol w:w="1652"/>
        <w:gridCol w:w="1382"/>
        <w:gridCol w:w="1358"/>
      </w:tblGrid>
      <w:tr w:rsidR="00831C11" w:rsidTr="00786FD3">
        <w:tc>
          <w:tcPr>
            <w:tcW w:w="1365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Year group</w:t>
            </w: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  <w:p w:rsidR="00831C11" w:rsidRDefault="00831C11" w:rsidP="00831C11">
            <w:pPr>
              <w:rPr>
                <w:b/>
                <w:u w:val="single"/>
              </w:rPr>
            </w:pPr>
          </w:p>
        </w:tc>
        <w:tc>
          <w:tcPr>
            <w:tcW w:w="3259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Assessment task</w:t>
            </w:r>
          </w:p>
        </w:tc>
        <w:tc>
          <w:tcPr>
            <w:tcW w:w="165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Duration of task</w:t>
            </w:r>
          </w:p>
        </w:tc>
        <w:tc>
          <w:tcPr>
            <w:tcW w:w="1382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Deadline</w:t>
            </w:r>
          </w:p>
        </w:tc>
        <w:tc>
          <w:tcPr>
            <w:tcW w:w="1358" w:type="dxa"/>
          </w:tcPr>
          <w:p w:rsidR="00831C11" w:rsidRDefault="00831C11" w:rsidP="00831C1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Submission method</w:t>
            </w:r>
          </w:p>
        </w:tc>
      </w:tr>
      <w:tr w:rsidR="00831C11" w:rsidTr="00464E5B">
        <w:tc>
          <w:tcPr>
            <w:tcW w:w="1365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7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259" w:type="dxa"/>
          </w:tcPr>
          <w:p w:rsidR="00831C11" w:rsidRPr="00831C11" w:rsidRDefault="000872EC" w:rsidP="000872EC">
            <w:pPr>
              <w:rPr>
                <w:b/>
              </w:rPr>
            </w:pPr>
            <w:r w:rsidRPr="000872EC">
              <w:rPr>
                <w:b/>
              </w:rPr>
              <w:t>AT THE END OF UNIT</w:t>
            </w:r>
            <w:r>
              <w:rPr>
                <w:b/>
              </w:rPr>
              <w:t xml:space="preserve"> 3</w:t>
            </w:r>
            <w:r w:rsidRPr="000872EC">
              <w:rPr>
                <w:b/>
              </w:rPr>
              <w:t>, BOYS WILL BE ASSESSED BY TAKING A SHORT ASSESSMENT TEST IN READING</w:t>
            </w:r>
            <w:r>
              <w:rPr>
                <w:b/>
              </w:rPr>
              <w:t xml:space="preserve"> </w:t>
            </w:r>
            <w:r w:rsidRPr="000872EC">
              <w:rPr>
                <w:b/>
              </w:rPr>
              <w:t>&amp; WRITING</w:t>
            </w: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( and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poss</w:t>
            </w:r>
            <w:proofErr w:type="spellEnd"/>
            <w:r>
              <w:rPr>
                <w:b/>
              </w:rPr>
              <w:t xml:space="preserve"> listening )</w:t>
            </w:r>
            <w:r w:rsidRPr="000872EC">
              <w:rPr>
                <w:b/>
              </w:rPr>
              <w:t>. The overall mark of this test will establish whether they are working at developing, secure or excellent.</w:t>
            </w:r>
          </w:p>
        </w:tc>
        <w:tc>
          <w:tcPr>
            <w:tcW w:w="1652" w:type="dxa"/>
          </w:tcPr>
          <w:p w:rsidR="000872EC" w:rsidRPr="000872EC" w:rsidRDefault="000872EC" w:rsidP="00831C11">
            <w:pPr>
              <w:rPr>
                <w:b/>
              </w:rPr>
            </w:pPr>
            <w:r w:rsidRPr="000872EC">
              <w:rPr>
                <w:b/>
              </w:rPr>
              <w:t xml:space="preserve">1 hour OR </w:t>
            </w:r>
          </w:p>
          <w:p w:rsidR="00831C11" w:rsidRPr="000872EC" w:rsidRDefault="000872EC" w:rsidP="00831C11">
            <w:pPr>
              <w:rPr>
                <w:b/>
              </w:rPr>
            </w:pPr>
            <w:r w:rsidRPr="000872EC">
              <w:rPr>
                <w:b/>
              </w:rPr>
              <w:t>1 hour 30 if listening test also set</w:t>
            </w:r>
          </w:p>
        </w:tc>
        <w:tc>
          <w:tcPr>
            <w:tcW w:w="1382" w:type="dxa"/>
          </w:tcPr>
          <w:p w:rsidR="00831C11" w:rsidRPr="000872EC" w:rsidRDefault="000872EC" w:rsidP="00464E5B">
            <w:pPr>
              <w:rPr>
                <w:b/>
              </w:rPr>
            </w:pPr>
            <w:r w:rsidRPr="000872EC">
              <w:rPr>
                <w:b/>
              </w:rPr>
              <w:t>Week commencing 1</w:t>
            </w:r>
            <w:r w:rsidR="00464E5B">
              <w:rPr>
                <w:b/>
              </w:rPr>
              <w:t>8</w:t>
            </w:r>
            <w:r w:rsidRPr="000872EC">
              <w:rPr>
                <w:b/>
              </w:rPr>
              <w:t>/05/20</w:t>
            </w:r>
          </w:p>
        </w:tc>
        <w:tc>
          <w:tcPr>
            <w:tcW w:w="1358" w:type="dxa"/>
          </w:tcPr>
          <w:p w:rsidR="000872EC" w:rsidRDefault="000872EC" w:rsidP="00831C11">
            <w:pPr>
              <w:rPr>
                <w:b/>
                <w:u w:val="single"/>
              </w:rPr>
            </w:pPr>
          </w:p>
          <w:p w:rsidR="00831C11" w:rsidRPr="000872EC" w:rsidRDefault="000872EC" w:rsidP="00831C11">
            <w:pPr>
              <w:rPr>
                <w:b/>
              </w:rPr>
            </w:pPr>
            <w:r w:rsidRPr="000872EC">
              <w:rPr>
                <w:b/>
              </w:rPr>
              <w:t>Email</w:t>
            </w:r>
            <w:r w:rsidR="00786FD3">
              <w:rPr>
                <w:b/>
              </w:rPr>
              <w:t xml:space="preserve"> to relevant teacher</w:t>
            </w:r>
          </w:p>
        </w:tc>
      </w:tr>
      <w:tr w:rsidR="00831C11" w:rsidTr="00464E5B">
        <w:tc>
          <w:tcPr>
            <w:tcW w:w="1365" w:type="dxa"/>
          </w:tcPr>
          <w:p w:rsidR="00831C11" w:rsidRPr="00831C11" w:rsidRDefault="00831C11" w:rsidP="00831C11">
            <w:pPr>
              <w:rPr>
                <w:b/>
              </w:rPr>
            </w:pPr>
            <w:r w:rsidRPr="00831C11">
              <w:rPr>
                <w:b/>
              </w:rPr>
              <w:t>Year 8</w:t>
            </w: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  <w:p w:rsidR="00831C11" w:rsidRPr="00831C11" w:rsidRDefault="00831C11" w:rsidP="00831C11">
            <w:pPr>
              <w:rPr>
                <w:b/>
              </w:rPr>
            </w:pPr>
          </w:p>
        </w:tc>
        <w:tc>
          <w:tcPr>
            <w:tcW w:w="3259" w:type="dxa"/>
          </w:tcPr>
          <w:p w:rsidR="00831C11" w:rsidRDefault="00076E22" w:rsidP="00831C11">
            <w:pPr>
              <w:rPr>
                <w:b/>
              </w:rPr>
            </w:pPr>
            <w:r w:rsidRPr="00076E22">
              <w:rPr>
                <w:b/>
              </w:rPr>
              <w:t>ALLEZ 2 Page 47 ex 7. Give</w:t>
            </w:r>
            <w:r>
              <w:rPr>
                <w:b/>
              </w:rPr>
              <w:t xml:space="preserve"> 3 arguments for AND 3 against new technology. </w:t>
            </w:r>
            <w:r w:rsidRPr="00076E22">
              <w:rPr>
                <w:b/>
              </w:rPr>
              <w:t>Add a short paragraph telling the MP how you used technology last weekend and include a couple of opinions.</w:t>
            </w:r>
          </w:p>
          <w:p w:rsidR="00E976A6" w:rsidRDefault="00E976A6" w:rsidP="00831C11">
            <w:pPr>
              <w:rPr>
                <w:b/>
              </w:rPr>
            </w:pPr>
          </w:p>
          <w:p w:rsidR="00464E5B" w:rsidRPr="00831C11" w:rsidRDefault="00464E5B" w:rsidP="00831C11">
            <w:pPr>
              <w:rPr>
                <w:b/>
              </w:rPr>
            </w:pPr>
            <w:r>
              <w:rPr>
                <w:b/>
              </w:rPr>
              <w:t>N.B. Boys will also be asked to revise over the May “half term holiday” for a unit test at the beginning of June</w:t>
            </w:r>
          </w:p>
        </w:tc>
        <w:tc>
          <w:tcPr>
            <w:tcW w:w="1652" w:type="dxa"/>
          </w:tcPr>
          <w:p w:rsidR="00831C11" w:rsidRPr="00076E22" w:rsidRDefault="00831C11" w:rsidP="00831C11">
            <w:pPr>
              <w:rPr>
                <w:b/>
              </w:rPr>
            </w:pPr>
          </w:p>
          <w:p w:rsidR="00076E22" w:rsidRDefault="00076E22" w:rsidP="00831C11">
            <w:pPr>
              <w:rPr>
                <w:b/>
              </w:rPr>
            </w:pPr>
            <w:r w:rsidRPr="00076E22">
              <w:rPr>
                <w:b/>
              </w:rPr>
              <w:t>45 minutes</w:t>
            </w:r>
          </w:p>
          <w:p w:rsidR="00464E5B" w:rsidRDefault="00464E5B" w:rsidP="00831C11">
            <w:pPr>
              <w:rPr>
                <w:b/>
              </w:rPr>
            </w:pPr>
          </w:p>
          <w:p w:rsidR="00464E5B" w:rsidRDefault="00464E5B" w:rsidP="00831C11">
            <w:pPr>
              <w:rPr>
                <w:b/>
              </w:rPr>
            </w:pPr>
          </w:p>
          <w:p w:rsidR="00464E5B" w:rsidRDefault="00464E5B" w:rsidP="00831C11">
            <w:pPr>
              <w:rPr>
                <w:b/>
              </w:rPr>
            </w:pPr>
          </w:p>
          <w:p w:rsidR="00464E5B" w:rsidRDefault="00464E5B" w:rsidP="00831C11">
            <w:pPr>
              <w:rPr>
                <w:b/>
              </w:rPr>
            </w:pPr>
          </w:p>
          <w:p w:rsidR="00464E5B" w:rsidRDefault="00464E5B" w:rsidP="00831C11">
            <w:pPr>
              <w:rPr>
                <w:b/>
              </w:rPr>
            </w:pPr>
          </w:p>
          <w:p w:rsidR="00464E5B" w:rsidRDefault="00464E5B" w:rsidP="00831C11">
            <w:pPr>
              <w:rPr>
                <w:b/>
              </w:rPr>
            </w:pPr>
          </w:p>
          <w:p w:rsidR="00464E5B" w:rsidRDefault="00464E5B" w:rsidP="00831C11">
            <w:pPr>
              <w:rPr>
                <w:b/>
                <w:u w:val="single"/>
              </w:rPr>
            </w:pPr>
            <w:r>
              <w:rPr>
                <w:b/>
              </w:rPr>
              <w:t>As required</w:t>
            </w:r>
          </w:p>
        </w:tc>
        <w:tc>
          <w:tcPr>
            <w:tcW w:w="1382" w:type="dxa"/>
          </w:tcPr>
          <w:p w:rsidR="00831C11" w:rsidRDefault="00076E22" w:rsidP="00464E5B">
            <w:pPr>
              <w:rPr>
                <w:b/>
              </w:rPr>
            </w:pPr>
            <w:r w:rsidRPr="000872EC">
              <w:rPr>
                <w:b/>
              </w:rPr>
              <w:t xml:space="preserve">Week commencing </w:t>
            </w:r>
            <w:r w:rsidR="00464E5B">
              <w:rPr>
                <w:b/>
              </w:rPr>
              <w:t>27</w:t>
            </w:r>
            <w:r w:rsidRPr="000872EC">
              <w:rPr>
                <w:b/>
              </w:rPr>
              <w:t>/0</w:t>
            </w:r>
            <w:r w:rsidR="00464E5B">
              <w:rPr>
                <w:b/>
              </w:rPr>
              <w:t>4</w:t>
            </w:r>
            <w:r w:rsidRPr="000872EC">
              <w:rPr>
                <w:b/>
              </w:rPr>
              <w:t>/20</w:t>
            </w:r>
          </w:p>
          <w:p w:rsidR="00464E5B" w:rsidRDefault="00464E5B" w:rsidP="00464E5B">
            <w:pPr>
              <w:rPr>
                <w:b/>
              </w:rPr>
            </w:pPr>
          </w:p>
          <w:p w:rsidR="00464E5B" w:rsidRDefault="00464E5B" w:rsidP="00464E5B">
            <w:pPr>
              <w:rPr>
                <w:b/>
              </w:rPr>
            </w:pPr>
          </w:p>
          <w:p w:rsidR="00464E5B" w:rsidRDefault="00464E5B" w:rsidP="00464E5B">
            <w:pPr>
              <w:rPr>
                <w:b/>
              </w:rPr>
            </w:pPr>
          </w:p>
          <w:p w:rsidR="00464E5B" w:rsidRDefault="00464E5B" w:rsidP="00464E5B">
            <w:pPr>
              <w:rPr>
                <w:b/>
              </w:rPr>
            </w:pPr>
          </w:p>
          <w:p w:rsidR="00464E5B" w:rsidRDefault="00464E5B" w:rsidP="00464E5B">
            <w:pPr>
              <w:rPr>
                <w:b/>
              </w:rPr>
            </w:pPr>
          </w:p>
          <w:p w:rsidR="00464E5B" w:rsidRDefault="00464E5B" w:rsidP="00464E5B">
            <w:pPr>
              <w:rPr>
                <w:b/>
                <w:u w:val="single"/>
              </w:rPr>
            </w:pPr>
          </w:p>
        </w:tc>
        <w:tc>
          <w:tcPr>
            <w:tcW w:w="1358" w:type="dxa"/>
          </w:tcPr>
          <w:p w:rsidR="00831C11" w:rsidRDefault="00786FD3" w:rsidP="00831C11">
            <w:pPr>
              <w:rPr>
                <w:b/>
                <w:u w:val="single"/>
              </w:rPr>
            </w:pPr>
            <w:r w:rsidRPr="000872EC">
              <w:rPr>
                <w:b/>
              </w:rPr>
              <w:t>Email</w:t>
            </w:r>
            <w:r>
              <w:rPr>
                <w:b/>
              </w:rPr>
              <w:t xml:space="preserve"> to relevant teacher</w:t>
            </w:r>
          </w:p>
        </w:tc>
      </w:tr>
      <w:tr w:rsidR="00464E5B" w:rsidTr="00464E5B">
        <w:tc>
          <w:tcPr>
            <w:tcW w:w="1365" w:type="dxa"/>
          </w:tcPr>
          <w:p w:rsidR="00464E5B" w:rsidRPr="00831C11" w:rsidRDefault="00464E5B" w:rsidP="00464E5B">
            <w:pPr>
              <w:rPr>
                <w:b/>
              </w:rPr>
            </w:pPr>
            <w:r w:rsidRPr="00831C11">
              <w:rPr>
                <w:b/>
              </w:rPr>
              <w:t>Year 9</w:t>
            </w: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</w:tc>
        <w:tc>
          <w:tcPr>
            <w:tcW w:w="3259" w:type="dxa"/>
          </w:tcPr>
          <w:p w:rsidR="00464E5B" w:rsidRDefault="00464E5B" w:rsidP="00464E5B">
            <w:pPr>
              <w:rPr>
                <w:b/>
              </w:rPr>
            </w:pPr>
            <w:r w:rsidRPr="00464E5B">
              <w:rPr>
                <w:b/>
              </w:rPr>
              <w:t>Boys prepare answers to questions on page 23 ex 4.</w:t>
            </w:r>
          </w:p>
          <w:p w:rsidR="00464E5B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  <w:r>
              <w:rPr>
                <w:b/>
              </w:rPr>
              <w:t>Boys will do exercises 2b, 3, 4 &amp; 5b on pages 28 &amp; 29</w:t>
            </w:r>
          </w:p>
        </w:tc>
        <w:tc>
          <w:tcPr>
            <w:tcW w:w="1652" w:type="dxa"/>
          </w:tcPr>
          <w:p w:rsidR="00464E5B" w:rsidRDefault="00464E5B" w:rsidP="00464E5B">
            <w:pPr>
              <w:rPr>
                <w:b/>
              </w:rPr>
            </w:pPr>
            <w:r w:rsidRPr="00464E5B">
              <w:rPr>
                <w:b/>
              </w:rPr>
              <w:t>45 minutes</w:t>
            </w:r>
          </w:p>
          <w:p w:rsidR="00464E5B" w:rsidRDefault="00464E5B" w:rsidP="00464E5B">
            <w:pPr>
              <w:rPr>
                <w:b/>
              </w:rPr>
            </w:pPr>
          </w:p>
          <w:p w:rsidR="00464E5B" w:rsidRDefault="00464E5B" w:rsidP="00464E5B">
            <w:pPr>
              <w:rPr>
                <w:b/>
              </w:rPr>
            </w:pPr>
          </w:p>
          <w:p w:rsidR="00464E5B" w:rsidRPr="00464E5B" w:rsidRDefault="00464E5B" w:rsidP="00464E5B">
            <w:pPr>
              <w:rPr>
                <w:b/>
              </w:rPr>
            </w:pPr>
            <w:r>
              <w:rPr>
                <w:b/>
              </w:rPr>
              <w:t>45 minutes</w:t>
            </w:r>
          </w:p>
        </w:tc>
        <w:tc>
          <w:tcPr>
            <w:tcW w:w="1382" w:type="dxa"/>
          </w:tcPr>
          <w:p w:rsidR="00464E5B" w:rsidRDefault="00464E5B" w:rsidP="00464E5B">
            <w:pPr>
              <w:rPr>
                <w:b/>
              </w:rPr>
            </w:pPr>
            <w:r w:rsidRPr="000872EC">
              <w:rPr>
                <w:b/>
              </w:rPr>
              <w:t xml:space="preserve">Week commencing </w:t>
            </w:r>
            <w:r>
              <w:rPr>
                <w:b/>
              </w:rPr>
              <w:t>27</w:t>
            </w:r>
            <w:r w:rsidRPr="000872EC">
              <w:rPr>
                <w:b/>
              </w:rPr>
              <w:t>/0</w:t>
            </w:r>
            <w:r>
              <w:rPr>
                <w:b/>
              </w:rPr>
              <w:t>4</w:t>
            </w:r>
            <w:r w:rsidRPr="000872EC">
              <w:rPr>
                <w:b/>
              </w:rPr>
              <w:t>/20</w:t>
            </w:r>
          </w:p>
          <w:p w:rsidR="00464E5B" w:rsidRDefault="00464E5B" w:rsidP="00464E5B">
            <w:pPr>
              <w:rPr>
                <w:b/>
                <w:u w:val="single"/>
              </w:rPr>
            </w:pPr>
            <w:r w:rsidRPr="000872EC">
              <w:rPr>
                <w:b/>
              </w:rPr>
              <w:t xml:space="preserve">Week commencing </w:t>
            </w:r>
            <w:r>
              <w:rPr>
                <w:b/>
              </w:rPr>
              <w:t>18</w:t>
            </w:r>
            <w:r w:rsidRPr="000872EC">
              <w:rPr>
                <w:b/>
              </w:rPr>
              <w:t>/0</w:t>
            </w:r>
            <w:r>
              <w:rPr>
                <w:b/>
              </w:rPr>
              <w:t>5</w:t>
            </w:r>
            <w:r w:rsidRPr="000872EC">
              <w:rPr>
                <w:b/>
              </w:rPr>
              <w:t>/20</w:t>
            </w:r>
          </w:p>
        </w:tc>
        <w:tc>
          <w:tcPr>
            <w:tcW w:w="1358" w:type="dxa"/>
          </w:tcPr>
          <w:p w:rsidR="00464E5B" w:rsidRDefault="00464E5B" w:rsidP="00464E5B">
            <w:pPr>
              <w:rPr>
                <w:b/>
              </w:rPr>
            </w:pPr>
            <w:r w:rsidRPr="000872EC">
              <w:rPr>
                <w:b/>
              </w:rPr>
              <w:t>Email</w:t>
            </w:r>
            <w:r>
              <w:rPr>
                <w:b/>
              </w:rPr>
              <w:t xml:space="preserve"> to relevant teacher</w:t>
            </w:r>
          </w:p>
          <w:p w:rsidR="00464E5B" w:rsidRDefault="00464E5B" w:rsidP="00464E5B">
            <w:pPr>
              <w:rPr>
                <w:b/>
                <w:u w:val="single"/>
              </w:rPr>
            </w:pPr>
            <w:r w:rsidRPr="000872EC">
              <w:rPr>
                <w:b/>
              </w:rPr>
              <w:t>Email</w:t>
            </w:r>
            <w:r>
              <w:rPr>
                <w:b/>
              </w:rPr>
              <w:t xml:space="preserve"> to relevant teacher</w:t>
            </w:r>
          </w:p>
        </w:tc>
      </w:tr>
      <w:tr w:rsidR="00464E5B" w:rsidTr="00464E5B">
        <w:tc>
          <w:tcPr>
            <w:tcW w:w="1365" w:type="dxa"/>
          </w:tcPr>
          <w:p w:rsidR="00464E5B" w:rsidRPr="00831C11" w:rsidRDefault="00464E5B" w:rsidP="00464E5B">
            <w:pPr>
              <w:rPr>
                <w:b/>
              </w:rPr>
            </w:pPr>
            <w:r w:rsidRPr="00831C11">
              <w:rPr>
                <w:b/>
              </w:rPr>
              <w:t>Year 10</w:t>
            </w: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</w:tc>
        <w:tc>
          <w:tcPr>
            <w:tcW w:w="3259" w:type="dxa"/>
          </w:tcPr>
          <w:p w:rsidR="00464E5B" w:rsidRDefault="00E976A6" w:rsidP="00E976A6">
            <w:pPr>
              <w:rPr>
                <w:b/>
              </w:rPr>
            </w:pPr>
            <w:r w:rsidRPr="00E976A6">
              <w:rPr>
                <w:b/>
              </w:rPr>
              <w:t xml:space="preserve">Write a paragraph </w:t>
            </w:r>
            <w:r>
              <w:rPr>
                <w:b/>
              </w:rPr>
              <w:t>describing and comparing your current house to your i</w:t>
            </w:r>
            <w:r w:rsidRPr="00E976A6">
              <w:rPr>
                <w:b/>
              </w:rPr>
              <w:t>deal house – see p87 ex4</w:t>
            </w:r>
          </w:p>
          <w:p w:rsidR="00E976A6" w:rsidRDefault="00E976A6" w:rsidP="00E976A6">
            <w:pPr>
              <w:rPr>
                <w:b/>
              </w:rPr>
            </w:pPr>
          </w:p>
          <w:p w:rsidR="00E976A6" w:rsidRDefault="00E976A6" w:rsidP="00E976A6">
            <w:pPr>
              <w:rPr>
                <w:b/>
              </w:rPr>
            </w:pPr>
            <w:r>
              <w:rPr>
                <w:b/>
              </w:rPr>
              <w:t>Prepare in French using the text book and your advanced structures booklet the questions to theme 2a</w:t>
            </w:r>
          </w:p>
          <w:p w:rsidR="00447D06" w:rsidRDefault="00447D06" w:rsidP="00E976A6">
            <w:pPr>
              <w:rPr>
                <w:b/>
              </w:rPr>
            </w:pPr>
          </w:p>
          <w:p w:rsidR="00447D06" w:rsidRPr="00831C11" w:rsidRDefault="00447D06" w:rsidP="00E976A6">
            <w:pPr>
              <w:rPr>
                <w:b/>
              </w:rPr>
            </w:pPr>
            <w:r>
              <w:rPr>
                <w:b/>
              </w:rPr>
              <w:t>N.B. Boys will also be asked to revise over the May “half term holiday” for a unit test at the beginning of June</w:t>
            </w:r>
          </w:p>
        </w:tc>
        <w:tc>
          <w:tcPr>
            <w:tcW w:w="1652" w:type="dxa"/>
          </w:tcPr>
          <w:p w:rsidR="00464E5B" w:rsidRDefault="00E976A6" w:rsidP="00464E5B">
            <w:pPr>
              <w:rPr>
                <w:b/>
              </w:rPr>
            </w:pPr>
            <w:r w:rsidRPr="00E976A6">
              <w:rPr>
                <w:b/>
              </w:rPr>
              <w:t>60 minutes</w:t>
            </w:r>
          </w:p>
          <w:p w:rsidR="00E976A6" w:rsidRDefault="00E976A6" w:rsidP="00464E5B">
            <w:pPr>
              <w:rPr>
                <w:b/>
              </w:rPr>
            </w:pPr>
          </w:p>
          <w:p w:rsidR="00E976A6" w:rsidRDefault="00E976A6" w:rsidP="00464E5B">
            <w:pPr>
              <w:rPr>
                <w:b/>
              </w:rPr>
            </w:pPr>
          </w:p>
          <w:p w:rsidR="00E976A6" w:rsidRDefault="00E976A6" w:rsidP="00464E5B">
            <w:pPr>
              <w:rPr>
                <w:b/>
              </w:rPr>
            </w:pPr>
          </w:p>
          <w:p w:rsidR="00E976A6" w:rsidRDefault="00E976A6" w:rsidP="00464E5B">
            <w:pPr>
              <w:rPr>
                <w:b/>
              </w:rPr>
            </w:pPr>
          </w:p>
          <w:p w:rsidR="00E976A6" w:rsidRDefault="00E976A6" w:rsidP="00464E5B">
            <w:pPr>
              <w:rPr>
                <w:b/>
              </w:rPr>
            </w:pPr>
          </w:p>
          <w:p w:rsidR="00E976A6" w:rsidRDefault="00E976A6" w:rsidP="00464E5B">
            <w:pPr>
              <w:rPr>
                <w:b/>
              </w:rPr>
            </w:pPr>
            <w:r>
              <w:rPr>
                <w:b/>
              </w:rPr>
              <w:t>120 minutes</w:t>
            </w:r>
          </w:p>
          <w:p w:rsidR="00E976A6" w:rsidRDefault="00E976A6" w:rsidP="00464E5B">
            <w:pPr>
              <w:rPr>
                <w:b/>
              </w:rPr>
            </w:pPr>
          </w:p>
          <w:p w:rsidR="00447D06" w:rsidRDefault="00447D06" w:rsidP="00464E5B">
            <w:pPr>
              <w:rPr>
                <w:b/>
              </w:rPr>
            </w:pPr>
          </w:p>
          <w:p w:rsidR="00447D06" w:rsidRDefault="00447D06" w:rsidP="00464E5B">
            <w:pPr>
              <w:rPr>
                <w:b/>
              </w:rPr>
            </w:pPr>
          </w:p>
          <w:p w:rsidR="00447D06" w:rsidRPr="00E976A6" w:rsidRDefault="00447D06" w:rsidP="00447D06">
            <w:pPr>
              <w:rPr>
                <w:b/>
              </w:rPr>
            </w:pPr>
            <w:r>
              <w:rPr>
                <w:b/>
              </w:rPr>
              <w:t>As required</w:t>
            </w:r>
            <w:bookmarkStart w:id="0" w:name="_GoBack"/>
            <w:bookmarkEnd w:id="0"/>
          </w:p>
        </w:tc>
        <w:tc>
          <w:tcPr>
            <w:tcW w:w="1382" w:type="dxa"/>
          </w:tcPr>
          <w:p w:rsidR="00E976A6" w:rsidRDefault="00E976A6" w:rsidP="00E976A6">
            <w:pPr>
              <w:rPr>
                <w:b/>
              </w:rPr>
            </w:pPr>
            <w:r w:rsidRPr="000872EC">
              <w:rPr>
                <w:b/>
              </w:rPr>
              <w:t xml:space="preserve">Week commencing </w:t>
            </w:r>
            <w:r>
              <w:rPr>
                <w:b/>
              </w:rPr>
              <w:t>27</w:t>
            </w:r>
            <w:r w:rsidRPr="000872EC">
              <w:rPr>
                <w:b/>
              </w:rPr>
              <w:t>/0</w:t>
            </w:r>
            <w:r>
              <w:rPr>
                <w:b/>
              </w:rPr>
              <w:t>4</w:t>
            </w:r>
            <w:r w:rsidRPr="000872EC">
              <w:rPr>
                <w:b/>
              </w:rPr>
              <w:t>/20</w:t>
            </w:r>
          </w:p>
          <w:p w:rsidR="00464E5B" w:rsidRDefault="00464E5B" w:rsidP="00464E5B">
            <w:pPr>
              <w:rPr>
                <w:b/>
                <w:u w:val="single"/>
              </w:rPr>
            </w:pPr>
          </w:p>
          <w:p w:rsidR="00E976A6" w:rsidRDefault="00E976A6" w:rsidP="00464E5B">
            <w:pPr>
              <w:rPr>
                <w:b/>
                <w:u w:val="single"/>
              </w:rPr>
            </w:pPr>
          </w:p>
          <w:p w:rsidR="00E976A6" w:rsidRPr="00E976A6" w:rsidRDefault="00E976A6" w:rsidP="00464E5B">
            <w:pPr>
              <w:rPr>
                <w:b/>
              </w:rPr>
            </w:pPr>
            <w:r w:rsidRPr="00E976A6">
              <w:rPr>
                <w:b/>
              </w:rPr>
              <w:t>During the half term</w:t>
            </w:r>
          </w:p>
        </w:tc>
        <w:tc>
          <w:tcPr>
            <w:tcW w:w="1358" w:type="dxa"/>
          </w:tcPr>
          <w:p w:rsidR="00464E5B" w:rsidRDefault="00464E5B" w:rsidP="00464E5B">
            <w:pPr>
              <w:rPr>
                <w:b/>
              </w:rPr>
            </w:pPr>
            <w:r w:rsidRPr="000872EC">
              <w:rPr>
                <w:b/>
              </w:rPr>
              <w:t>Email</w:t>
            </w:r>
            <w:r>
              <w:rPr>
                <w:b/>
              </w:rPr>
              <w:t xml:space="preserve"> to relevant teacher</w:t>
            </w:r>
          </w:p>
          <w:p w:rsidR="00E976A6" w:rsidRDefault="00E976A6" w:rsidP="00464E5B">
            <w:pPr>
              <w:rPr>
                <w:b/>
              </w:rPr>
            </w:pPr>
          </w:p>
          <w:p w:rsidR="00E976A6" w:rsidRDefault="00E976A6" w:rsidP="00464E5B">
            <w:pPr>
              <w:rPr>
                <w:b/>
              </w:rPr>
            </w:pPr>
          </w:p>
          <w:p w:rsidR="00E976A6" w:rsidRDefault="00E976A6" w:rsidP="00464E5B">
            <w:pPr>
              <w:rPr>
                <w:b/>
                <w:u w:val="single"/>
              </w:rPr>
            </w:pPr>
            <w:r w:rsidRPr="000872EC">
              <w:rPr>
                <w:b/>
              </w:rPr>
              <w:t>Email</w:t>
            </w:r>
            <w:r>
              <w:rPr>
                <w:b/>
              </w:rPr>
              <w:t xml:space="preserve"> to relevant teacher</w:t>
            </w:r>
          </w:p>
        </w:tc>
      </w:tr>
      <w:tr w:rsidR="00464E5B" w:rsidTr="00464E5B">
        <w:tc>
          <w:tcPr>
            <w:tcW w:w="1365" w:type="dxa"/>
          </w:tcPr>
          <w:p w:rsidR="00464E5B" w:rsidRPr="00831C11" w:rsidRDefault="00464E5B" w:rsidP="00464E5B">
            <w:pPr>
              <w:rPr>
                <w:b/>
              </w:rPr>
            </w:pPr>
            <w:r w:rsidRPr="00831C11">
              <w:rPr>
                <w:b/>
              </w:rPr>
              <w:t>Year 11</w:t>
            </w: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</w:tc>
        <w:tc>
          <w:tcPr>
            <w:tcW w:w="7651" w:type="dxa"/>
            <w:gridSpan w:val="4"/>
          </w:tcPr>
          <w:p w:rsidR="00464E5B" w:rsidRDefault="00464E5B" w:rsidP="00464E5B">
            <w:pPr>
              <w:jc w:val="center"/>
            </w:pPr>
            <w:r w:rsidRPr="00831C11">
              <w:t>See transition work</w:t>
            </w:r>
          </w:p>
          <w:p w:rsidR="00464E5B" w:rsidRPr="00786FD3" w:rsidRDefault="00464E5B" w:rsidP="00464E5B">
            <w:pPr>
              <w:jc w:val="center"/>
              <w:rPr>
                <w:b/>
              </w:rPr>
            </w:pPr>
            <w:r w:rsidRPr="00786FD3">
              <w:rPr>
                <w:b/>
              </w:rPr>
              <w:t>N/A</w:t>
            </w:r>
          </w:p>
        </w:tc>
      </w:tr>
      <w:tr w:rsidR="00464E5B" w:rsidTr="00464E5B">
        <w:tc>
          <w:tcPr>
            <w:tcW w:w="1365" w:type="dxa"/>
          </w:tcPr>
          <w:p w:rsidR="00464E5B" w:rsidRPr="00831C11" w:rsidRDefault="00464E5B" w:rsidP="00464E5B">
            <w:pPr>
              <w:rPr>
                <w:b/>
              </w:rPr>
            </w:pPr>
            <w:r w:rsidRPr="00831C11">
              <w:rPr>
                <w:b/>
              </w:rPr>
              <w:lastRenderedPageBreak/>
              <w:t>Year 12</w:t>
            </w: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  <w:p w:rsidR="00464E5B" w:rsidRPr="00831C11" w:rsidRDefault="00464E5B" w:rsidP="00464E5B">
            <w:pPr>
              <w:rPr>
                <w:b/>
              </w:rPr>
            </w:pPr>
          </w:p>
        </w:tc>
        <w:tc>
          <w:tcPr>
            <w:tcW w:w="7651" w:type="dxa"/>
            <w:gridSpan w:val="4"/>
          </w:tcPr>
          <w:p w:rsidR="00464E5B" w:rsidRPr="00786FD3" w:rsidRDefault="00464E5B" w:rsidP="00464E5B">
            <w:pPr>
              <w:rPr>
                <w:b/>
              </w:rPr>
            </w:pPr>
            <w:r w:rsidRPr="00786FD3">
              <w:rPr>
                <w:b/>
              </w:rPr>
              <w:t xml:space="preserve">                                                                       N/A</w:t>
            </w:r>
          </w:p>
        </w:tc>
      </w:tr>
    </w:tbl>
    <w:p w:rsidR="00831C11" w:rsidRPr="00F34658" w:rsidRDefault="00831C11" w:rsidP="00831C11">
      <w:pPr>
        <w:rPr>
          <w:b/>
          <w:u w:val="single"/>
        </w:rPr>
      </w:pPr>
    </w:p>
    <w:sectPr w:rsidR="00831C11" w:rsidRPr="00F34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232"/>
    <w:rsid w:val="00076E22"/>
    <w:rsid w:val="000872EC"/>
    <w:rsid w:val="00110F03"/>
    <w:rsid w:val="00447D06"/>
    <w:rsid w:val="00464E5B"/>
    <w:rsid w:val="00786FD3"/>
    <w:rsid w:val="00831C11"/>
    <w:rsid w:val="00953CB8"/>
    <w:rsid w:val="00BE3E11"/>
    <w:rsid w:val="00CD0232"/>
    <w:rsid w:val="00E976A6"/>
    <w:rsid w:val="00F3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5D760"/>
  <w15:chartTrackingRefBased/>
  <w15:docId w15:val="{D710C095-2FE7-4EE7-BEA4-BF07CE55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1C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5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41A03F3B</Template>
  <TotalTime>2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 M Toal (St Ambrose College)</cp:lastModifiedBy>
  <cp:revision>3</cp:revision>
  <dcterms:created xsi:type="dcterms:W3CDTF">2020-04-20T13:36:00Z</dcterms:created>
  <dcterms:modified xsi:type="dcterms:W3CDTF">2020-04-20T13:51:00Z</dcterms:modified>
</cp:coreProperties>
</file>