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65C" w:rsidRDefault="00F34658" w:rsidP="00F34658">
      <w:pPr>
        <w:jc w:val="center"/>
        <w:rPr>
          <w:b/>
          <w:u w:val="single"/>
        </w:rPr>
      </w:pPr>
      <w:r w:rsidRPr="00F34658">
        <w:rPr>
          <w:b/>
          <w:u w:val="single"/>
        </w:rPr>
        <w:t>SUBJECT:</w:t>
      </w:r>
    </w:p>
    <w:p w:rsidR="00831C11" w:rsidRDefault="00831C11" w:rsidP="00F34658">
      <w:pPr>
        <w:jc w:val="center"/>
        <w:rPr>
          <w:b/>
          <w:u w:val="single"/>
        </w:rPr>
      </w:pPr>
    </w:p>
    <w:p w:rsidR="00831C11" w:rsidRDefault="00831C11" w:rsidP="00F34658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1"/>
        <w:gridCol w:w="2975"/>
        <w:gridCol w:w="1538"/>
        <w:gridCol w:w="1939"/>
        <w:gridCol w:w="1343"/>
      </w:tblGrid>
      <w:tr w:rsidR="00831C11" w:rsidTr="00831C11">
        <w:tc>
          <w:tcPr>
            <w:tcW w:w="1413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group</w:t>
            </w: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3402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Assessment task</w:t>
            </w: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 of task</w:t>
            </w: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Deadline</w:t>
            </w: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Submission method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7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8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9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4A5E47" w:rsidP="00A91BCD">
            <w:pPr>
              <w:rPr>
                <w:b/>
              </w:rPr>
            </w:pPr>
            <w:r>
              <w:rPr>
                <w:b/>
              </w:rPr>
              <w:t xml:space="preserve">Lamp project. This is a project that was planned for after Easter. PowerPoints </w:t>
            </w:r>
            <w:r w:rsidR="00A91BCD">
              <w:rPr>
                <w:b/>
              </w:rPr>
              <w:t xml:space="preserve">will be sent </w:t>
            </w:r>
            <w:r>
              <w:rPr>
                <w:b/>
              </w:rPr>
              <w:t>each week.</w:t>
            </w:r>
          </w:p>
        </w:tc>
        <w:tc>
          <w:tcPr>
            <w:tcW w:w="1701" w:type="dxa"/>
          </w:tcPr>
          <w:p w:rsidR="00831C11" w:rsidRDefault="004A5E47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2 hours per week.</w:t>
            </w:r>
          </w:p>
        </w:tc>
        <w:tc>
          <w:tcPr>
            <w:tcW w:w="1134" w:type="dxa"/>
          </w:tcPr>
          <w:p w:rsidR="00831C11" w:rsidRDefault="004A5E47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22</w:t>
            </w:r>
            <w:r w:rsidRPr="004A5E47">
              <w:rPr>
                <w:b/>
                <w:u w:val="single"/>
                <w:vertAlign w:val="superscript"/>
              </w:rPr>
              <w:t>nd</w:t>
            </w:r>
            <w:r>
              <w:rPr>
                <w:b/>
                <w:u w:val="single"/>
              </w:rPr>
              <w:t xml:space="preserve"> May </w:t>
            </w:r>
          </w:p>
        </w:tc>
        <w:tc>
          <w:tcPr>
            <w:tcW w:w="1366" w:type="dxa"/>
          </w:tcPr>
          <w:p w:rsidR="00831C11" w:rsidRDefault="004A5E47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PowerPoint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10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4A5E47" w:rsidRDefault="004A5E47" w:rsidP="004A5E47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4A5E47">
              <w:rPr>
                <w:b/>
              </w:rPr>
              <w:t>GCSE work book sent to all Year 10 student via MILK. The book covers ALL principles and acts as revision before the NEA starts on 1</w:t>
            </w:r>
            <w:r w:rsidRPr="004A5E47">
              <w:rPr>
                <w:b/>
                <w:vertAlign w:val="superscript"/>
              </w:rPr>
              <w:t>st</w:t>
            </w:r>
            <w:r w:rsidRPr="004A5E47">
              <w:rPr>
                <w:b/>
              </w:rPr>
              <w:t xml:space="preserve"> June Hopefully. Bullet points of knowledge are fine. </w:t>
            </w:r>
          </w:p>
          <w:p w:rsidR="004A5E47" w:rsidRPr="004A5E47" w:rsidRDefault="004A5E47" w:rsidP="004A5E47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4A5E47">
              <w:rPr>
                <w:b/>
              </w:rPr>
              <w:t>NEA – 1</w:t>
            </w:r>
            <w:r w:rsidRPr="004A5E47">
              <w:rPr>
                <w:b/>
                <w:vertAlign w:val="superscript"/>
              </w:rPr>
              <w:t>st</w:t>
            </w:r>
            <w:r w:rsidRPr="004A5E47">
              <w:rPr>
                <w:b/>
              </w:rPr>
              <w:t xml:space="preserve"> of June release date</w:t>
            </w:r>
            <w:r>
              <w:rPr>
                <w:b/>
              </w:rPr>
              <w:t xml:space="preserve"> (TBC)</w:t>
            </w:r>
          </w:p>
        </w:tc>
        <w:tc>
          <w:tcPr>
            <w:tcW w:w="1701" w:type="dxa"/>
          </w:tcPr>
          <w:p w:rsidR="00831C11" w:rsidRDefault="004A5E47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2 to 3 hours per week.</w:t>
            </w:r>
          </w:p>
        </w:tc>
        <w:tc>
          <w:tcPr>
            <w:tcW w:w="1134" w:type="dxa"/>
          </w:tcPr>
          <w:p w:rsidR="00831C11" w:rsidRPr="004A5E47" w:rsidRDefault="004A5E47" w:rsidP="004A5E47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 w:rsidRPr="004A5E47">
              <w:rPr>
                <w:b/>
                <w:u w:val="single"/>
              </w:rPr>
              <w:t>22</w:t>
            </w:r>
            <w:r w:rsidRPr="004A5E47">
              <w:rPr>
                <w:b/>
                <w:u w:val="single"/>
                <w:vertAlign w:val="superscript"/>
              </w:rPr>
              <w:t>nd</w:t>
            </w:r>
            <w:r w:rsidRPr="004A5E47">
              <w:rPr>
                <w:b/>
                <w:u w:val="single"/>
              </w:rPr>
              <w:t xml:space="preserve"> May</w:t>
            </w:r>
          </w:p>
          <w:p w:rsidR="004A5E47" w:rsidRDefault="004A5E47" w:rsidP="00831C11">
            <w:pPr>
              <w:rPr>
                <w:b/>
                <w:u w:val="single"/>
              </w:rPr>
            </w:pPr>
          </w:p>
          <w:p w:rsidR="004A5E47" w:rsidRPr="004A5E47" w:rsidRDefault="004A5E47" w:rsidP="004A5E47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 w:rsidRPr="004A5E47">
              <w:rPr>
                <w:b/>
                <w:u w:val="single"/>
              </w:rPr>
              <w:t>Fortnightly as from 1</w:t>
            </w:r>
            <w:r w:rsidRPr="004A5E47">
              <w:rPr>
                <w:b/>
                <w:u w:val="single"/>
                <w:vertAlign w:val="superscript"/>
              </w:rPr>
              <w:t>st</w:t>
            </w:r>
            <w:r w:rsidRPr="004A5E47">
              <w:rPr>
                <w:b/>
                <w:u w:val="single"/>
              </w:rPr>
              <w:t xml:space="preserve"> June (TBC depending on release from AQA) </w:t>
            </w:r>
          </w:p>
        </w:tc>
        <w:tc>
          <w:tcPr>
            <w:tcW w:w="1366" w:type="dxa"/>
          </w:tcPr>
          <w:p w:rsidR="00831C11" w:rsidRDefault="004A5E47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Bring completed upon return to school. I do not expect people to print and post etc. </w:t>
            </w:r>
          </w:p>
        </w:tc>
      </w:tr>
      <w:tr w:rsidR="00831C11" w:rsidTr="00610C3E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11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7603" w:type="dxa"/>
            <w:gridSpan w:val="4"/>
          </w:tcPr>
          <w:p w:rsidR="00831C11" w:rsidRPr="00831C11" w:rsidRDefault="00831C11" w:rsidP="00831C11">
            <w:pPr>
              <w:jc w:val="center"/>
            </w:pPr>
            <w:r w:rsidRPr="00831C11">
              <w:t>See transition work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12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4A5E47" w:rsidRDefault="004A5E47" w:rsidP="00831C11">
            <w:pPr>
              <w:rPr>
                <w:b/>
              </w:rPr>
            </w:pPr>
            <w:r>
              <w:rPr>
                <w:b/>
              </w:rPr>
              <w:t>A Level workbook that covers full curriculum content. Also general reading of the large A Level book to support each worksheet.</w:t>
            </w:r>
          </w:p>
          <w:p w:rsidR="004A5E47" w:rsidRDefault="004A5E47" w:rsidP="00831C11">
            <w:pPr>
              <w:rPr>
                <w:b/>
              </w:rPr>
            </w:pPr>
          </w:p>
          <w:p w:rsidR="00831C11" w:rsidRPr="00831C11" w:rsidRDefault="004A5E47" w:rsidP="00831C11">
            <w:pPr>
              <w:rPr>
                <w:b/>
              </w:rPr>
            </w:pPr>
            <w:r>
              <w:rPr>
                <w:b/>
              </w:rPr>
              <w:t>Independent NEA</w:t>
            </w:r>
          </w:p>
        </w:tc>
        <w:tc>
          <w:tcPr>
            <w:tcW w:w="1701" w:type="dxa"/>
          </w:tcPr>
          <w:p w:rsidR="004A5E47" w:rsidRDefault="004A5E47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10 hours per week</w:t>
            </w:r>
          </w:p>
          <w:p w:rsidR="004A5E47" w:rsidRDefault="004A5E47" w:rsidP="00831C11">
            <w:pPr>
              <w:rPr>
                <w:b/>
                <w:u w:val="single"/>
              </w:rPr>
            </w:pPr>
          </w:p>
          <w:p w:rsidR="00A91BCD" w:rsidRDefault="004A5E47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5 hours per week on the workbook and </w:t>
            </w:r>
          </w:p>
          <w:p w:rsidR="00A91BCD" w:rsidRDefault="00A91BCD" w:rsidP="00831C11">
            <w:pPr>
              <w:rPr>
                <w:b/>
                <w:u w:val="single"/>
              </w:rPr>
            </w:pPr>
          </w:p>
          <w:p w:rsidR="00831C11" w:rsidRDefault="004A5E47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5 hours per week on NEA.</w:t>
            </w:r>
          </w:p>
        </w:tc>
        <w:tc>
          <w:tcPr>
            <w:tcW w:w="1134" w:type="dxa"/>
          </w:tcPr>
          <w:p w:rsidR="00831C11" w:rsidRDefault="00A91BCD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Ongoing feedback with Mr Leisk regarding the NEA</w:t>
            </w:r>
          </w:p>
        </w:tc>
        <w:tc>
          <w:tcPr>
            <w:tcW w:w="1366" w:type="dxa"/>
          </w:tcPr>
          <w:p w:rsidR="00831C11" w:rsidRDefault="00A91BCD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Bring completed upon return to school. I do not expect people to print and post etc.</w:t>
            </w:r>
          </w:p>
        </w:tc>
      </w:tr>
    </w:tbl>
    <w:p w:rsidR="00831C11" w:rsidRPr="00F34658" w:rsidRDefault="00831C11" w:rsidP="00831C11">
      <w:pPr>
        <w:rPr>
          <w:b/>
          <w:u w:val="single"/>
        </w:rPr>
      </w:pPr>
    </w:p>
    <w:sectPr w:rsidR="00831C11" w:rsidRPr="00F34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4603A"/>
    <w:multiLevelType w:val="hybridMultilevel"/>
    <w:tmpl w:val="B4E418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24043"/>
    <w:multiLevelType w:val="hybridMultilevel"/>
    <w:tmpl w:val="0AFE21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32"/>
    <w:rsid w:val="00110F03"/>
    <w:rsid w:val="004A5E47"/>
    <w:rsid w:val="00831C11"/>
    <w:rsid w:val="00953CB8"/>
    <w:rsid w:val="00A91BCD"/>
    <w:rsid w:val="00BE3E11"/>
    <w:rsid w:val="00CD0232"/>
    <w:rsid w:val="00F3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3FCC4"/>
  <w15:chartTrackingRefBased/>
  <w15:docId w15:val="{D710C095-2FE7-4EE7-BEA4-BF07CE55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23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5E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83120D12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Mr M Cook (St Ambrose College)</cp:lastModifiedBy>
  <cp:revision>2</cp:revision>
  <dcterms:created xsi:type="dcterms:W3CDTF">2020-04-20T13:37:00Z</dcterms:created>
  <dcterms:modified xsi:type="dcterms:W3CDTF">2020-04-20T13:37:00Z</dcterms:modified>
</cp:coreProperties>
</file>