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5"/>
        <w:gridCol w:w="3319"/>
        <w:gridCol w:w="1673"/>
        <w:gridCol w:w="1278"/>
        <w:gridCol w:w="1361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2505D8" w:rsidRDefault="002505D8" w:rsidP="00831C11">
            <w:r w:rsidRPr="002505D8">
              <w:t>Assessment on Baptism- (sent out by Mr O’Neill)</w:t>
            </w:r>
          </w:p>
        </w:tc>
        <w:tc>
          <w:tcPr>
            <w:tcW w:w="1701" w:type="dxa"/>
          </w:tcPr>
          <w:p w:rsidR="00831C11" w:rsidRPr="002505D8" w:rsidRDefault="002505D8" w:rsidP="00831C11">
            <w:r w:rsidRPr="002505D8">
              <w:t>90 minutes</w:t>
            </w:r>
          </w:p>
        </w:tc>
        <w:tc>
          <w:tcPr>
            <w:tcW w:w="1134" w:type="dxa"/>
          </w:tcPr>
          <w:p w:rsidR="00831C11" w:rsidRPr="002505D8" w:rsidRDefault="002505D8" w:rsidP="00831C11">
            <w:r w:rsidRPr="002505D8">
              <w:t>07/05/2020</w:t>
            </w:r>
          </w:p>
        </w:tc>
        <w:tc>
          <w:tcPr>
            <w:tcW w:w="1366" w:type="dxa"/>
          </w:tcPr>
          <w:p w:rsidR="00831C11" w:rsidRPr="002505D8" w:rsidRDefault="002505D8" w:rsidP="00831C11">
            <w:r w:rsidRPr="002505D8">
              <w:t>Email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2505D8" w:rsidRDefault="002505D8" w:rsidP="00831C11">
            <w:r w:rsidRPr="002505D8">
              <w:t>Assessment on reconciliation  (Sent out by Mrs Richardson)</w:t>
            </w:r>
          </w:p>
        </w:tc>
        <w:tc>
          <w:tcPr>
            <w:tcW w:w="1701" w:type="dxa"/>
          </w:tcPr>
          <w:p w:rsidR="00831C11" w:rsidRPr="002505D8" w:rsidRDefault="002505D8" w:rsidP="00831C11">
            <w:r w:rsidRPr="002505D8">
              <w:t>90 minutes</w:t>
            </w:r>
          </w:p>
        </w:tc>
        <w:tc>
          <w:tcPr>
            <w:tcW w:w="1134" w:type="dxa"/>
          </w:tcPr>
          <w:p w:rsidR="00831C11" w:rsidRPr="002505D8" w:rsidRDefault="002505D8" w:rsidP="00831C11">
            <w:r w:rsidRPr="002505D8">
              <w:t>27/04/2020</w:t>
            </w:r>
          </w:p>
        </w:tc>
        <w:tc>
          <w:tcPr>
            <w:tcW w:w="1366" w:type="dxa"/>
          </w:tcPr>
          <w:p w:rsidR="00831C11" w:rsidRPr="002505D8" w:rsidRDefault="002505D8" w:rsidP="00831C11">
            <w:r w:rsidRPr="002505D8">
              <w:t>Email</w:t>
            </w:r>
          </w:p>
        </w:tc>
        <w:bookmarkStart w:id="0" w:name="_GoBack"/>
        <w:bookmarkEnd w:id="0"/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2505D8" w:rsidRDefault="002505D8" w:rsidP="00831C11">
            <w:r w:rsidRPr="002505D8">
              <w:t>Judaism mid module assessment (sent out by Mr Roche)</w:t>
            </w:r>
          </w:p>
        </w:tc>
        <w:tc>
          <w:tcPr>
            <w:tcW w:w="1701" w:type="dxa"/>
          </w:tcPr>
          <w:p w:rsidR="00831C11" w:rsidRPr="002505D8" w:rsidRDefault="002505D8" w:rsidP="00831C11">
            <w:r w:rsidRPr="002505D8">
              <w:t>40 minutes</w:t>
            </w:r>
          </w:p>
        </w:tc>
        <w:tc>
          <w:tcPr>
            <w:tcW w:w="1134" w:type="dxa"/>
          </w:tcPr>
          <w:p w:rsidR="00831C11" w:rsidRPr="002505D8" w:rsidRDefault="002505D8" w:rsidP="00831C11">
            <w:r w:rsidRPr="002505D8">
              <w:t>08/05/2020</w:t>
            </w:r>
          </w:p>
        </w:tc>
        <w:tc>
          <w:tcPr>
            <w:tcW w:w="1366" w:type="dxa"/>
          </w:tcPr>
          <w:p w:rsidR="00831C11" w:rsidRPr="002505D8" w:rsidRDefault="002505D8" w:rsidP="00831C11">
            <w:r w:rsidRPr="002505D8">
              <w:t>Email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2505D8" w:rsidRDefault="002505D8" w:rsidP="00831C11">
            <w:r w:rsidRPr="002505D8">
              <w:t>Redemption end of module test (Sent out by Miss McCrory)</w:t>
            </w:r>
          </w:p>
        </w:tc>
        <w:tc>
          <w:tcPr>
            <w:tcW w:w="1701" w:type="dxa"/>
          </w:tcPr>
          <w:p w:rsidR="00831C11" w:rsidRPr="002505D8" w:rsidRDefault="002505D8" w:rsidP="00831C11">
            <w:r w:rsidRPr="002505D8">
              <w:t>30 minutes</w:t>
            </w:r>
          </w:p>
        </w:tc>
        <w:tc>
          <w:tcPr>
            <w:tcW w:w="1134" w:type="dxa"/>
          </w:tcPr>
          <w:p w:rsidR="00831C11" w:rsidRPr="002505D8" w:rsidRDefault="002505D8" w:rsidP="00831C11">
            <w:r w:rsidRPr="002505D8">
              <w:t>20/04/2020</w:t>
            </w:r>
          </w:p>
        </w:tc>
        <w:tc>
          <w:tcPr>
            <w:tcW w:w="1366" w:type="dxa"/>
          </w:tcPr>
          <w:p w:rsidR="00831C11" w:rsidRPr="002505D8" w:rsidRDefault="002505D8" w:rsidP="00831C11">
            <w:r w:rsidRPr="002505D8">
              <w:t>Email</w:t>
            </w:r>
          </w:p>
        </w:tc>
      </w:tr>
      <w:tr w:rsidR="00831C11" w:rsidTr="00610C3E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831C11" w:rsidRPr="00831C11" w:rsidRDefault="00831C11" w:rsidP="00831C11">
            <w:pPr>
              <w:jc w:val="center"/>
            </w:pPr>
            <w:r w:rsidRPr="00831C11">
              <w:t>See transition work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2505D8" w:rsidP="00831C11">
            <w:pPr>
              <w:rPr>
                <w:b/>
              </w:rPr>
            </w:pPr>
            <w:r>
              <w:rPr>
                <w:b/>
              </w:rPr>
              <w:t>Set by individual teachers for each module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2505D8"/>
    <w:rsid w:val="00831C11"/>
    <w:rsid w:val="00953CB8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6EAB3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5CA17E30</Template>
  <TotalTime>0</TotalTime>
  <Pages>1</Pages>
  <Words>82</Words>
  <Characters>469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Miss S McCrory (St Ambrose College)</cp:lastModifiedBy>
  <cp:revision>2</cp:revision>
  <dcterms:created xsi:type="dcterms:W3CDTF">2020-04-23T09:59:00Z</dcterms:created>
  <dcterms:modified xsi:type="dcterms:W3CDTF">2020-04-23T09:59:00Z</dcterms:modified>
</cp:coreProperties>
</file>