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E00" w:rsidRDefault="00000505" w:rsidP="00C42E00">
      <w:pPr>
        <w:pStyle w:val="Title"/>
        <w:rPr>
          <w:sz w:val="28"/>
          <w:szCs w:val="28"/>
        </w:rPr>
      </w:pPr>
      <w:r>
        <w:rPr>
          <w:sz w:val="28"/>
          <w:szCs w:val="28"/>
        </w:rPr>
        <w:t>Price Elasticity Coefficient 1</w:t>
      </w:r>
    </w:p>
    <w:p w:rsidR="00C42E00" w:rsidRPr="00956C79" w:rsidRDefault="00C42E00" w:rsidP="00C42E00">
      <w:pPr>
        <w:pStyle w:val="NoSpacing"/>
        <w:rPr>
          <w:b/>
          <w:sz w:val="20"/>
          <w:szCs w:val="20"/>
        </w:rPr>
      </w:pPr>
      <w:r w:rsidRPr="00956C79">
        <w:rPr>
          <w:b/>
          <w:sz w:val="20"/>
          <w:szCs w:val="20"/>
        </w:rPr>
        <w:t>Remember the price elasticity of demand (PED)</w:t>
      </w:r>
      <w:r w:rsidRPr="00956C79">
        <w:rPr>
          <w:b/>
          <w:sz w:val="20"/>
          <w:szCs w:val="20"/>
        </w:rPr>
        <w:tab/>
        <w:t>=</w:t>
      </w:r>
      <w:r w:rsidRPr="00956C79">
        <w:rPr>
          <w:b/>
          <w:sz w:val="20"/>
          <w:szCs w:val="20"/>
        </w:rPr>
        <w:tab/>
      </w:r>
      <w:r w:rsidRPr="00956C79">
        <w:rPr>
          <w:b/>
          <w:sz w:val="20"/>
          <w:szCs w:val="20"/>
          <w:u w:val="single"/>
        </w:rPr>
        <w:t>% change in quantity demanded</w:t>
      </w:r>
    </w:p>
    <w:p w:rsidR="00C42E00" w:rsidRPr="00956C79" w:rsidRDefault="00C42E00" w:rsidP="00C42E00">
      <w:pPr>
        <w:pStyle w:val="NoSpacing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956C79">
        <w:rPr>
          <w:b/>
          <w:sz w:val="20"/>
          <w:szCs w:val="20"/>
        </w:rPr>
        <w:tab/>
      </w:r>
      <w:r w:rsidRPr="00956C79">
        <w:rPr>
          <w:b/>
          <w:sz w:val="20"/>
          <w:szCs w:val="20"/>
        </w:rPr>
        <w:tab/>
        <w:t>% change in pric</w:t>
      </w:r>
      <w:r>
        <w:rPr>
          <w:b/>
          <w:sz w:val="20"/>
          <w:szCs w:val="20"/>
        </w:rPr>
        <w:t>e</w:t>
      </w:r>
    </w:p>
    <w:p w:rsidR="00C42E00" w:rsidRPr="00CB0442" w:rsidRDefault="00C42E00" w:rsidP="00C42E00">
      <w:pPr>
        <w:pStyle w:val="NoSpacing"/>
        <w:rPr>
          <w:sz w:val="16"/>
          <w:szCs w:val="16"/>
        </w:rPr>
      </w:pPr>
    </w:p>
    <w:p w:rsidR="00C42E00" w:rsidRPr="00832067" w:rsidRDefault="00C42E00" w:rsidP="00C42E00">
      <w:pPr>
        <w:pStyle w:val="NoSpacing"/>
        <w:rPr>
          <w:sz w:val="24"/>
          <w:szCs w:val="24"/>
        </w:rPr>
      </w:pPr>
      <w:r w:rsidRPr="00832067">
        <w:rPr>
          <w:b/>
          <w:sz w:val="24"/>
          <w:szCs w:val="24"/>
        </w:rPr>
        <w:t>1</w:t>
      </w:r>
      <w:r w:rsidRPr="00832067">
        <w:rPr>
          <w:sz w:val="24"/>
          <w:szCs w:val="24"/>
        </w:rPr>
        <w:tab/>
        <w:t xml:space="preserve">The manager of </w:t>
      </w:r>
      <w:r w:rsidR="003338E1">
        <w:rPr>
          <w:sz w:val="24"/>
          <w:szCs w:val="24"/>
        </w:rPr>
        <w:t>Flowers Fantastic</w:t>
      </w:r>
      <w:r w:rsidRPr="00832067">
        <w:rPr>
          <w:sz w:val="24"/>
          <w:szCs w:val="24"/>
        </w:rPr>
        <w:t xml:space="preserve"> estimates that the PED for her flowers is -0.5.  If the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 xml:space="preserve">percentage change in price is +10 (increase of 10%), calculate what the percentage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>change in the quantity demanded would be.</w:t>
      </w:r>
    </w:p>
    <w:p w:rsidR="00C42E00" w:rsidRPr="00237ADF" w:rsidRDefault="00C42E00" w:rsidP="00C42E00">
      <w:pPr>
        <w:pStyle w:val="NoSpacing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C42E00" w:rsidRDefault="00C42E00" w:rsidP="00C42E00">
      <w:pPr>
        <w:pStyle w:val="NoSpacing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32067">
        <w:rPr>
          <w:sz w:val="24"/>
          <w:szCs w:val="24"/>
        </w:rPr>
        <w:t>(2 marks)</w:t>
      </w:r>
    </w:p>
    <w:p w:rsidR="00036F4B" w:rsidRPr="00832067" w:rsidRDefault="00036F4B" w:rsidP="00C42E00">
      <w:pPr>
        <w:pStyle w:val="NoSpacing"/>
        <w:rPr>
          <w:sz w:val="24"/>
          <w:szCs w:val="24"/>
        </w:rPr>
      </w:pPr>
    </w:p>
    <w:p w:rsidR="00C42E00" w:rsidRPr="00832067" w:rsidRDefault="00C42E00" w:rsidP="00C42E00">
      <w:pPr>
        <w:pStyle w:val="NoSpacing"/>
        <w:rPr>
          <w:sz w:val="24"/>
          <w:szCs w:val="24"/>
        </w:rPr>
      </w:pPr>
      <w:r w:rsidRPr="00832067">
        <w:rPr>
          <w:b/>
          <w:sz w:val="24"/>
          <w:szCs w:val="24"/>
        </w:rPr>
        <w:t>2</w:t>
      </w:r>
      <w:r w:rsidRPr="00832067">
        <w:rPr>
          <w:sz w:val="24"/>
          <w:szCs w:val="24"/>
        </w:rPr>
        <w:tab/>
        <w:t xml:space="preserve">If the manager in question 1 decreased her price by 10% calculate what the percentage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>change in the quantity demanded would be.</w:t>
      </w:r>
    </w:p>
    <w:p w:rsidR="00C42E00" w:rsidRPr="00237ADF" w:rsidRDefault="00C42E00" w:rsidP="00C42E00">
      <w:pPr>
        <w:pStyle w:val="NoSpacing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C42E00" w:rsidRPr="00832067" w:rsidRDefault="00C42E00" w:rsidP="00C42E00">
      <w:pPr>
        <w:pStyle w:val="NoSpacing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32067">
        <w:rPr>
          <w:sz w:val="24"/>
          <w:szCs w:val="24"/>
        </w:rPr>
        <w:t>(2 marks)</w:t>
      </w:r>
    </w:p>
    <w:p w:rsidR="00C42E00" w:rsidRPr="00CB0442" w:rsidRDefault="00C42E00" w:rsidP="00C42E00">
      <w:pPr>
        <w:pStyle w:val="NoSpacing"/>
        <w:rPr>
          <w:b/>
          <w:sz w:val="16"/>
          <w:szCs w:val="16"/>
        </w:rPr>
      </w:pPr>
    </w:p>
    <w:p w:rsidR="00C42E00" w:rsidRPr="00832067" w:rsidRDefault="00C42E00" w:rsidP="00C42E00">
      <w:pPr>
        <w:pStyle w:val="NoSpacing"/>
        <w:rPr>
          <w:sz w:val="24"/>
          <w:szCs w:val="24"/>
        </w:rPr>
      </w:pPr>
      <w:r w:rsidRPr="00832067">
        <w:rPr>
          <w:b/>
          <w:sz w:val="24"/>
          <w:szCs w:val="24"/>
        </w:rPr>
        <w:t>3</w:t>
      </w:r>
      <w:r w:rsidRPr="00832067">
        <w:rPr>
          <w:sz w:val="24"/>
          <w:szCs w:val="24"/>
        </w:rPr>
        <w:tab/>
        <w:t xml:space="preserve">The owner of a car tyre business estimates that their PED is -2.  During January the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 xml:space="preserve">demand for tyres increased by 10% due to a change in price.  Calculate what the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>percentage change in price was.</w:t>
      </w:r>
    </w:p>
    <w:p w:rsidR="00C42E00" w:rsidRPr="00237ADF" w:rsidRDefault="00C42E00" w:rsidP="00C42E00">
      <w:pPr>
        <w:pStyle w:val="NoSpacing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C42E00" w:rsidRPr="00832067" w:rsidRDefault="00C42E00" w:rsidP="00C42E00">
      <w:pPr>
        <w:pStyle w:val="NoSpacing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32067">
        <w:rPr>
          <w:sz w:val="24"/>
          <w:szCs w:val="24"/>
        </w:rPr>
        <w:t>(2 marks)</w:t>
      </w:r>
    </w:p>
    <w:p w:rsidR="00C42E00" w:rsidRPr="00CB0442" w:rsidRDefault="00C42E00" w:rsidP="00C42E00">
      <w:pPr>
        <w:pStyle w:val="NoSpacing"/>
        <w:rPr>
          <w:sz w:val="16"/>
          <w:szCs w:val="16"/>
        </w:rPr>
      </w:pPr>
    </w:p>
    <w:p w:rsidR="00C42E00" w:rsidRPr="00832067" w:rsidRDefault="00C42E00" w:rsidP="00C42E00">
      <w:pPr>
        <w:pStyle w:val="NoSpacing"/>
        <w:rPr>
          <w:sz w:val="24"/>
          <w:szCs w:val="24"/>
        </w:rPr>
      </w:pPr>
      <w:r w:rsidRPr="00832067">
        <w:rPr>
          <w:b/>
          <w:sz w:val="24"/>
          <w:szCs w:val="24"/>
        </w:rPr>
        <w:t>4</w:t>
      </w:r>
      <w:r w:rsidRPr="00832067">
        <w:rPr>
          <w:sz w:val="24"/>
          <w:szCs w:val="24"/>
        </w:rPr>
        <w:tab/>
        <w:t xml:space="preserve">The owner of the car tyre business in question 3 was selling 300 tyres a month at an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 xml:space="preserve">average selling price of £100.  He reduced his price to £90.  Calculate the quantity that will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>be demanded at this new price.</w:t>
      </w:r>
    </w:p>
    <w:p w:rsidR="00C42E00" w:rsidRPr="00237ADF" w:rsidRDefault="00C42E00" w:rsidP="00C42E00">
      <w:pPr>
        <w:pStyle w:val="NoSpacing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C42E00" w:rsidRPr="00832067" w:rsidRDefault="00C42E00" w:rsidP="00C42E00">
      <w:pPr>
        <w:pStyle w:val="NoSpacing"/>
        <w:rPr>
          <w:sz w:val="24"/>
          <w:szCs w:val="24"/>
        </w:rPr>
      </w:pPr>
      <w:bookmarkStart w:id="0" w:name="_GoBack"/>
      <w:bookmarkEnd w:id="0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32067">
        <w:rPr>
          <w:sz w:val="24"/>
          <w:szCs w:val="24"/>
        </w:rPr>
        <w:t>(3 marks)</w:t>
      </w:r>
    </w:p>
    <w:p w:rsidR="00C42E00" w:rsidRPr="00CB0442" w:rsidRDefault="00C42E00" w:rsidP="00C42E00">
      <w:pPr>
        <w:pStyle w:val="NoSpacing"/>
        <w:rPr>
          <w:sz w:val="16"/>
          <w:szCs w:val="16"/>
        </w:rPr>
      </w:pPr>
    </w:p>
    <w:p w:rsidR="00C42E00" w:rsidRPr="00832067" w:rsidRDefault="00C42E00" w:rsidP="00C42E00">
      <w:pPr>
        <w:pStyle w:val="NoSpacing"/>
        <w:rPr>
          <w:sz w:val="24"/>
          <w:szCs w:val="24"/>
        </w:rPr>
      </w:pPr>
      <w:r w:rsidRPr="00832067">
        <w:rPr>
          <w:b/>
          <w:sz w:val="24"/>
          <w:szCs w:val="24"/>
        </w:rPr>
        <w:t>5</w:t>
      </w:r>
      <w:r w:rsidRPr="00832067">
        <w:rPr>
          <w:sz w:val="24"/>
          <w:szCs w:val="24"/>
        </w:rPr>
        <w:tab/>
        <w:t xml:space="preserve">Use the information in, and your answer to, question 4 to calculate the change in sales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>revenue following the change in price.</w:t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42E00" w:rsidRPr="00832067" w:rsidRDefault="00C42E00" w:rsidP="00C42E00">
      <w:pPr>
        <w:pStyle w:val="NoSpacing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C42E00" w:rsidRPr="00832067" w:rsidRDefault="00C42E00" w:rsidP="00C42E00">
      <w:pPr>
        <w:pStyle w:val="NoSpacing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32067">
        <w:rPr>
          <w:sz w:val="24"/>
          <w:szCs w:val="24"/>
        </w:rPr>
        <w:t>(3marks)</w:t>
      </w:r>
    </w:p>
    <w:p w:rsidR="00C42E00" w:rsidRPr="00CB0442" w:rsidRDefault="00C42E00" w:rsidP="00C42E00">
      <w:pPr>
        <w:pStyle w:val="NoSpacing"/>
        <w:rPr>
          <w:sz w:val="16"/>
          <w:szCs w:val="16"/>
        </w:rPr>
      </w:pPr>
    </w:p>
    <w:p w:rsidR="00C42E00" w:rsidRDefault="00C42E00" w:rsidP="00C42E00">
      <w:pPr>
        <w:pStyle w:val="NoSpacing"/>
        <w:rPr>
          <w:sz w:val="24"/>
          <w:szCs w:val="24"/>
        </w:rPr>
      </w:pPr>
      <w:r w:rsidRPr="00832067">
        <w:rPr>
          <w:b/>
          <w:sz w:val="24"/>
          <w:szCs w:val="24"/>
        </w:rPr>
        <w:t>6</w:t>
      </w:r>
      <w:r w:rsidRPr="00832067">
        <w:rPr>
          <w:sz w:val="24"/>
          <w:szCs w:val="24"/>
        </w:rPr>
        <w:tab/>
        <w:t xml:space="preserve">Cooper &amp; Co have a sales target of 25 000 units per month.  Current sales are 20 000 units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 xml:space="preserve">per month at a price of £10.00.  If the products have a price elasticity of -2, what price </w:t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>should the firm charge to meet the sales volume?</w:t>
      </w:r>
    </w:p>
    <w:p w:rsidR="00C42E00" w:rsidRPr="00832067" w:rsidRDefault="00C42E00" w:rsidP="00C42E00">
      <w:pPr>
        <w:pStyle w:val="NoSpacing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C42E00" w:rsidRDefault="00C42E00" w:rsidP="00C42E00">
      <w:pPr>
        <w:pStyle w:val="NoSpacing"/>
        <w:rPr>
          <w:sz w:val="24"/>
          <w:szCs w:val="24"/>
        </w:rPr>
      </w:pP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 w:rsidRPr="0083206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32067">
        <w:rPr>
          <w:sz w:val="24"/>
          <w:szCs w:val="24"/>
        </w:rPr>
        <w:t>(5 marks)</w:t>
      </w:r>
    </w:p>
    <w:p w:rsidR="00CB0442" w:rsidRPr="00832067" w:rsidRDefault="001207A6" w:rsidP="00C42E00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5681345</wp:posOffset>
                </wp:positionH>
                <wp:positionV relativeFrom="paragraph">
                  <wp:posOffset>207645</wp:posOffset>
                </wp:positionV>
                <wp:extent cx="935990" cy="288290"/>
                <wp:effectExtent l="13970" t="7620" r="12065" b="889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0442" w:rsidRPr="0035167D" w:rsidRDefault="00CB0442" w:rsidP="00CB04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5167D">
                              <w:rPr>
                                <w:sz w:val="20"/>
                                <w:szCs w:val="20"/>
                              </w:rPr>
                              <w:t xml:space="preserve">Total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3722AC">
                              <w:rPr>
                                <w:sz w:val="20"/>
                                <w:szCs w:val="20"/>
                              </w:rPr>
                              <w:t xml:space="preserve"> / 17</w:t>
                            </w:r>
                          </w:p>
                          <w:p w:rsidR="00CB0442" w:rsidRDefault="00CB04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7.35pt;margin-top:16.35pt;width:73.7pt;height:2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">
                <v:textbox>
                  <w:txbxContent>
                    <w:p w:rsidR="00CB0442" w:rsidRPr="0035167D" w:rsidRDefault="00CB0442" w:rsidP="00CB0442">
                      <w:pPr>
                        <w:rPr>
                          <w:sz w:val="20"/>
                          <w:szCs w:val="20"/>
                        </w:rPr>
                      </w:pPr>
                      <w:r w:rsidRPr="0035167D">
                        <w:rPr>
                          <w:sz w:val="20"/>
                          <w:szCs w:val="20"/>
                        </w:rPr>
                        <w:t xml:space="preserve">Total 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="003722AC">
                        <w:rPr>
                          <w:sz w:val="20"/>
                          <w:szCs w:val="20"/>
                        </w:rPr>
                        <w:t xml:space="preserve"> / 17</w:t>
                      </w:r>
                    </w:p>
                    <w:p w:rsidR="00CB0442" w:rsidRDefault="00CB0442"/>
                  </w:txbxContent>
                </v:textbox>
              </v:shape>
            </w:pict>
          </mc:Fallback>
        </mc:AlternateContent>
      </w:r>
    </w:p>
    <w:sectPr w:rsidR="00CB0442" w:rsidRPr="00832067" w:rsidSect="00ED0AE6">
      <w:footerReference w:type="default" r:id="rId7"/>
      <w:pgSz w:w="11906" w:h="16838"/>
      <w:pgMar w:top="567" w:right="567" w:bottom="567" w:left="567" w:header="709" w:footer="709" w:gutter="57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C7" w:rsidRDefault="004B0EC7" w:rsidP="00C42E00">
      <w:pPr>
        <w:spacing w:after="0" w:line="240" w:lineRule="auto"/>
      </w:pPr>
      <w:r>
        <w:separator/>
      </w:r>
    </w:p>
  </w:endnote>
  <w:endnote w:type="continuationSeparator" w:id="0">
    <w:p w:rsidR="004B0EC7" w:rsidRDefault="004B0EC7" w:rsidP="00C4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E00" w:rsidRDefault="001207A6" w:rsidP="00C42E00">
    <w:pPr>
      <w:pStyle w:val="Footer"/>
    </w:pPr>
    <w:hyperlink r:id="rId1" w:history="1">
      <w:r w:rsidR="00C42E00" w:rsidRPr="00E421D9">
        <w:rPr>
          <w:rStyle w:val="Hyperlink"/>
          <w:sz w:val="16"/>
          <w:szCs w:val="16"/>
        </w:rPr>
        <w:t>www.time2resources.com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C7" w:rsidRDefault="004B0EC7" w:rsidP="00C42E00">
      <w:pPr>
        <w:spacing w:after="0" w:line="240" w:lineRule="auto"/>
      </w:pPr>
      <w:r>
        <w:separator/>
      </w:r>
    </w:p>
  </w:footnote>
  <w:footnote w:type="continuationSeparator" w:id="0">
    <w:p w:rsidR="004B0EC7" w:rsidRDefault="004B0EC7" w:rsidP="00C42E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E00"/>
    <w:rsid w:val="00000505"/>
    <w:rsid w:val="000314BC"/>
    <w:rsid w:val="00036F4B"/>
    <w:rsid w:val="00055381"/>
    <w:rsid w:val="000737B2"/>
    <w:rsid w:val="001207A6"/>
    <w:rsid w:val="00195CB4"/>
    <w:rsid w:val="001B10F8"/>
    <w:rsid w:val="00274B81"/>
    <w:rsid w:val="00300590"/>
    <w:rsid w:val="003338E1"/>
    <w:rsid w:val="003722AC"/>
    <w:rsid w:val="004B0EC7"/>
    <w:rsid w:val="004F7067"/>
    <w:rsid w:val="00574357"/>
    <w:rsid w:val="0066045E"/>
    <w:rsid w:val="00661741"/>
    <w:rsid w:val="0091321A"/>
    <w:rsid w:val="009643AF"/>
    <w:rsid w:val="009715FB"/>
    <w:rsid w:val="009E5682"/>
    <w:rsid w:val="00A04103"/>
    <w:rsid w:val="00BF2CD6"/>
    <w:rsid w:val="00C42E00"/>
    <w:rsid w:val="00C655D6"/>
    <w:rsid w:val="00CB0442"/>
    <w:rsid w:val="00DD2E75"/>
    <w:rsid w:val="00E421D9"/>
    <w:rsid w:val="00ED0AE6"/>
    <w:rsid w:val="00F45327"/>
    <w:rsid w:val="00FC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8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2CD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C42E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2E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C42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2E00"/>
  </w:style>
  <w:style w:type="paragraph" w:styleId="Footer">
    <w:name w:val="footer"/>
    <w:basedOn w:val="Normal"/>
    <w:link w:val="FooterChar"/>
    <w:uiPriority w:val="99"/>
    <w:unhideWhenUsed/>
    <w:rsid w:val="00C42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E00"/>
  </w:style>
  <w:style w:type="paragraph" w:styleId="BalloonText">
    <w:name w:val="Balloon Text"/>
    <w:basedOn w:val="Normal"/>
    <w:link w:val="BalloonTextChar"/>
    <w:uiPriority w:val="99"/>
    <w:semiHidden/>
    <w:unhideWhenUsed/>
    <w:rsid w:val="00C42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E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42E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2CD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C42E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2E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C42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2E00"/>
  </w:style>
  <w:style w:type="paragraph" w:styleId="Footer">
    <w:name w:val="footer"/>
    <w:basedOn w:val="Normal"/>
    <w:link w:val="FooterChar"/>
    <w:uiPriority w:val="99"/>
    <w:unhideWhenUsed/>
    <w:rsid w:val="00C42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E00"/>
  </w:style>
  <w:style w:type="paragraph" w:styleId="BalloonText">
    <w:name w:val="Balloon Text"/>
    <w:basedOn w:val="Normal"/>
    <w:link w:val="BalloonTextChar"/>
    <w:uiPriority w:val="99"/>
    <w:semiHidden/>
    <w:unhideWhenUsed/>
    <w:rsid w:val="00C42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E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42E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ime2resourc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C462CB49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Time2Resources</dc:creator>
  <cp:lastModifiedBy>Victoria Powell</cp:lastModifiedBy>
  <cp:revision>2</cp:revision>
  <cp:lastPrinted>2010-03-16T15:45:00Z</cp:lastPrinted>
  <dcterms:created xsi:type="dcterms:W3CDTF">2015-11-30T17:00:00Z</dcterms:created>
  <dcterms:modified xsi:type="dcterms:W3CDTF">2015-11-30T17:00:00Z</dcterms:modified>
</cp:coreProperties>
</file>