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849" w:rsidRPr="00947294" w:rsidRDefault="00947294" w:rsidP="00947294">
      <w:pPr>
        <w:jc w:val="center"/>
        <w:rPr>
          <w:b/>
        </w:rPr>
      </w:pPr>
      <w:r w:rsidRPr="00947294">
        <w:rPr>
          <w:b/>
        </w:rPr>
        <w:t>Java Programming</w:t>
      </w:r>
    </w:p>
    <w:p w:rsidR="00947294" w:rsidRDefault="00947294"/>
    <w:p w:rsidR="00947294" w:rsidRDefault="00947294">
      <w:r>
        <w:t xml:space="preserve">Work your way through all 9 of the programming tutorial sections. It is very likely you will use this language for your final year project. </w:t>
      </w:r>
    </w:p>
    <w:p w:rsidR="00947294" w:rsidRDefault="00947294"/>
    <w:p w:rsidR="00947294" w:rsidRDefault="00947294">
      <w:r>
        <w:t>Any issues, send me an email or contact me via Microsoft Teams</w:t>
      </w:r>
      <w:bookmarkStart w:id="0" w:name="_GoBack"/>
      <w:bookmarkEnd w:id="0"/>
    </w:p>
    <w:sectPr w:rsidR="009472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EEA"/>
    <w:rsid w:val="00515EEA"/>
    <w:rsid w:val="00947294"/>
    <w:rsid w:val="00BD1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AF550"/>
  <w15:chartTrackingRefBased/>
  <w15:docId w15:val="{0A86466E-1025-4247-8110-12173C522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3EE8A1D9</Template>
  <TotalTime>1</TotalTime>
  <Pages>1</Pages>
  <Words>33</Words>
  <Characters>190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D Sweeney (St Ambrose College)</dc:creator>
  <cp:keywords/>
  <dc:description/>
  <cp:lastModifiedBy>Mr D Sweeney (St Ambrose College)</cp:lastModifiedBy>
  <cp:revision>2</cp:revision>
  <dcterms:created xsi:type="dcterms:W3CDTF">2020-04-15T13:45:00Z</dcterms:created>
  <dcterms:modified xsi:type="dcterms:W3CDTF">2020-04-15T13:46:00Z</dcterms:modified>
</cp:coreProperties>
</file>