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849" w:rsidRPr="00EF1B96" w:rsidRDefault="00EF1B96" w:rsidP="00EF1B96">
      <w:pPr>
        <w:jc w:val="center"/>
        <w:rPr>
          <w:b/>
          <w:u w:val="single"/>
        </w:rPr>
      </w:pPr>
      <w:r w:rsidRPr="00EF1B96">
        <w:rPr>
          <w:b/>
          <w:u w:val="single"/>
        </w:rPr>
        <w:t>Programming Project</w:t>
      </w:r>
    </w:p>
    <w:p w:rsidR="00EF1B96" w:rsidRDefault="00EF1B96"/>
    <w:p w:rsidR="00EF1B96" w:rsidRDefault="00EF1B96">
      <w:r>
        <w:t>It’s never too early to be thinking about your programming project. You will start the project towards the end of year 12 but there is no reason you can’t start researching how to go about completing the project now.</w:t>
      </w:r>
    </w:p>
    <w:p w:rsidR="00EF1B96" w:rsidRDefault="00EF1B96"/>
    <w:p w:rsidR="00EF1B96" w:rsidRDefault="00EF1B96">
      <w:r>
        <w:t xml:space="preserve">Some guidance from the exam board about projects can be found at </w:t>
      </w:r>
      <w:hyperlink r:id="rId5" w:history="1">
        <w:r>
          <w:rPr>
            <w:rStyle w:val="Hyperlink"/>
          </w:rPr>
          <w:t>https://www.ocr.org.uk/Images/324587-project-setting-guidance.pdf</w:t>
        </w:r>
      </w:hyperlink>
    </w:p>
    <w:p w:rsidR="00EF1B96" w:rsidRDefault="00EF1B96"/>
    <w:p w:rsidR="00EF1B96" w:rsidRDefault="00EF1B96">
      <w:r>
        <w:t xml:space="preserve">Some website you can use to get ideas for your projects can be found below (ignore references to specific exam boards and dates </w:t>
      </w:r>
      <w:r w:rsidR="00F65CE9">
        <w:t>etc</w:t>
      </w:r>
      <w:bookmarkStart w:id="0" w:name="_GoBack"/>
      <w:bookmarkEnd w:id="0"/>
      <w:r>
        <w:t>)</w:t>
      </w:r>
    </w:p>
    <w:p w:rsidR="00EF1B96" w:rsidRDefault="00EF1B96" w:rsidP="00EF1B96">
      <w:pPr>
        <w:pStyle w:val="ListParagraph"/>
        <w:numPr>
          <w:ilvl w:val="0"/>
          <w:numId w:val="1"/>
        </w:numPr>
      </w:pPr>
      <w:hyperlink r:id="rId6" w:history="1">
        <w:r>
          <w:rPr>
            <w:rStyle w:val="Hyperlink"/>
          </w:rPr>
          <w:t>http://thinkstudent.co.uk/a-level-computer-science-nea-project-ideas/</w:t>
        </w:r>
      </w:hyperlink>
    </w:p>
    <w:p w:rsidR="00EF1B96" w:rsidRDefault="00EF1B96" w:rsidP="00EF1B96">
      <w:pPr>
        <w:pStyle w:val="ListParagraph"/>
        <w:numPr>
          <w:ilvl w:val="0"/>
          <w:numId w:val="1"/>
        </w:numPr>
      </w:pPr>
      <w:hyperlink r:id="rId7" w:history="1">
        <w:r>
          <w:rPr>
            <w:rStyle w:val="Hyperlink"/>
          </w:rPr>
          <w:t>https://www.youtube.com/playlist?list=PL4vkQSepb6WPkQ7fl0SaygJ1Qj7RKtTz5</w:t>
        </w:r>
      </w:hyperlink>
    </w:p>
    <w:p w:rsidR="00EF1B96" w:rsidRDefault="00EF1B96" w:rsidP="00EF1B96">
      <w:pPr>
        <w:pStyle w:val="ListParagraph"/>
        <w:numPr>
          <w:ilvl w:val="0"/>
          <w:numId w:val="1"/>
        </w:numPr>
      </w:pPr>
      <w:hyperlink r:id="rId8" w:history="1">
        <w:r>
          <w:rPr>
            <w:rStyle w:val="Hyperlink"/>
          </w:rPr>
          <w:t>https://en.wikibooks.org/wiki/A-level_Computing/AQA/The_Computing_Practical_Project/Picking_a_project</w:t>
        </w:r>
      </w:hyperlink>
    </w:p>
    <w:p w:rsidR="00EF1B96" w:rsidRDefault="00EF1B96" w:rsidP="00EF1B96">
      <w:pPr>
        <w:pStyle w:val="ListParagraph"/>
        <w:numPr>
          <w:ilvl w:val="0"/>
          <w:numId w:val="1"/>
        </w:numPr>
      </w:pPr>
      <w:hyperlink r:id="rId9" w:history="1">
        <w:r w:rsidRPr="00E86439">
          <w:rPr>
            <w:rStyle w:val="Hyperlink"/>
          </w:rPr>
          <w:t>https://sites.google.com/site/stedict/for-students/2011-12-1/computing/a2-computing/comp4</w:t>
        </w:r>
      </w:hyperlink>
      <w:r>
        <w:t xml:space="preserve"> </w:t>
      </w:r>
    </w:p>
    <w:p w:rsidR="00EF1B96" w:rsidRDefault="00EF1B96"/>
    <w:sectPr w:rsidR="00EF1B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E5F68"/>
    <w:multiLevelType w:val="hybridMultilevel"/>
    <w:tmpl w:val="E8EEA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034"/>
    <w:rsid w:val="00BD1849"/>
    <w:rsid w:val="00EF1B96"/>
    <w:rsid w:val="00F65CE9"/>
    <w:rsid w:val="00FE6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9705A"/>
  <w15:chartTrackingRefBased/>
  <w15:docId w15:val="{F0817B0C-82F9-426E-8322-CF79012C4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B96"/>
    <w:pPr>
      <w:ind w:left="720"/>
      <w:contextualSpacing/>
    </w:pPr>
  </w:style>
  <w:style w:type="character" w:styleId="Hyperlink">
    <w:name w:val="Hyperlink"/>
    <w:basedOn w:val="DefaultParagraphFont"/>
    <w:uiPriority w:val="99"/>
    <w:unhideWhenUsed/>
    <w:rsid w:val="00EF1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books.org/wiki/A-level_Computing/AQA/The_Computing_Practical_Project/Picking_a_project" TargetMode="External"/><Relationship Id="rId3" Type="http://schemas.openxmlformats.org/officeDocument/2006/relationships/settings" Target="settings.xml"/><Relationship Id="rId7" Type="http://schemas.openxmlformats.org/officeDocument/2006/relationships/hyperlink" Target="https://www.youtube.com/playlist?list=PL4vkQSepb6WPkQ7fl0SaygJ1Qj7RKtTz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inkstudent.co.uk/a-level-computer-science-nea-project-ideas/" TargetMode="External"/><Relationship Id="rId11" Type="http://schemas.openxmlformats.org/officeDocument/2006/relationships/theme" Target="theme/theme1.xml"/><Relationship Id="rId5" Type="http://schemas.openxmlformats.org/officeDocument/2006/relationships/hyperlink" Target="https://www.ocr.org.uk/Images/324587-project-setting-guidance.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ites.google.com/site/stedict/for-students/2011-12-1/computing/a2-computing/comp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E93221A4</Template>
  <TotalTime>10</TotalTime>
  <Pages>1</Pages>
  <Words>197</Words>
  <Characters>1125</Characters>
  <Application>Microsoft Office Word</Application>
  <DocSecurity>0</DocSecurity>
  <Lines>9</Lines>
  <Paragraphs>2</Paragraphs>
  <ScaleCrop>false</ScaleCrop>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Sweeney (St Ambrose College)</dc:creator>
  <cp:keywords/>
  <dc:description/>
  <cp:lastModifiedBy>Mr D Sweeney (St Ambrose College)</cp:lastModifiedBy>
  <cp:revision>3</cp:revision>
  <dcterms:created xsi:type="dcterms:W3CDTF">2020-04-15T14:06:00Z</dcterms:created>
  <dcterms:modified xsi:type="dcterms:W3CDTF">2020-04-15T14:19:00Z</dcterms:modified>
</cp:coreProperties>
</file>