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126" w:rsidRDefault="005C3C14" w:rsidP="005C3C14">
      <w:pPr>
        <w:jc w:val="center"/>
        <w:rPr>
          <w:i/>
          <w:sz w:val="32"/>
        </w:rPr>
      </w:pPr>
      <w:r w:rsidRPr="005C3C14">
        <w:rPr>
          <w:b/>
          <w:sz w:val="32"/>
          <w:u w:val="single"/>
        </w:rPr>
        <w:t xml:space="preserve">KS4 to KS5 </w:t>
      </w:r>
      <w:r>
        <w:rPr>
          <w:b/>
          <w:sz w:val="32"/>
          <w:u w:val="single"/>
        </w:rPr>
        <w:t xml:space="preserve">Design Technology </w:t>
      </w:r>
      <w:r w:rsidRPr="005C3C14">
        <w:rPr>
          <w:i/>
          <w:sz w:val="32"/>
        </w:rPr>
        <w:t>Transition Work</w:t>
      </w:r>
    </w:p>
    <w:p w:rsidR="005C3C14" w:rsidRDefault="005C3C14" w:rsidP="005C3C14">
      <w:pPr>
        <w:jc w:val="center"/>
        <w:rPr>
          <w:i/>
          <w:sz w:val="32"/>
        </w:rPr>
      </w:pPr>
    </w:p>
    <w:p w:rsidR="005C3C14" w:rsidRDefault="005C3C14" w:rsidP="005C3C14">
      <w:pPr>
        <w:rPr>
          <w:sz w:val="24"/>
        </w:rPr>
      </w:pPr>
      <w:r>
        <w:rPr>
          <w:sz w:val="24"/>
        </w:rPr>
        <w:t>Hello Boys,</w:t>
      </w:r>
    </w:p>
    <w:p w:rsidR="005C3C14" w:rsidRDefault="005C3C14" w:rsidP="005C3C14">
      <w:pPr>
        <w:rPr>
          <w:sz w:val="24"/>
        </w:rPr>
      </w:pPr>
      <w:r>
        <w:rPr>
          <w:sz w:val="24"/>
        </w:rPr>
        <w:t>I hope you are all keeping well and I really hope I see you all again before we start the A Level. I have included two booklets that you can print and work through. They have questions from all of the specification. However, to prepare for the A level I would focus on the following:</w:t>
      </w:r>
    </w:p>
    <w:p w:rsidR="005C3C14" w:rsidRPr="005C3C14" w:rsidRDefault="005C3C14" w:rsidP="005C3C14">
      <w:pPr>
        <w:pStyle w:val="ListParagraph"/>
        <w:numPr>
          <w:ilvl w:val="0"/>
          <w:numId w:val="1"/>
        </w:numPr>
        <w:rPr>
          <w:sz w:val="24"/>
        </w:rPr>
      </w:pPr>
      <w:r w:rsidRPr="005C3C14">
        <w:rPr>
          <w:sz w:val="24"/>
        </w:rPr>
        <w:t xml:space="preserve">CTP 3.1.1 (New and emerging technologies) </w:t>
      </w:r>
      <w:r w:rsidRPr="005C3C14">
        <w:rPr>
          <w:sz w:val="24"/>
        </w:rPr>
        <w:tab/>
      </w:r>
    </w:p>
    <w:p w:rsidR="005C3C14" w:rsidRPr="005C3C14" w:rsidRDefault="005C3C14" w:rsidP="005C3C14">
      <w:pPr>
        <w:pStyle w:val="ListParagraph"/>
        <w:numPr>
          <w:ilvl w:val="0"/>
          <w:numId w:val="1"/>
        </w:numPr>
        <w:rPr>
          <w:sz w:val="24"/>
        </w:rPr>
      </w:pPr>
      <w:r w:rsidRPr="005C3C14">
        <w:rPr>
          <w:sz w:val="24"/>
        </w:rPr>
        <w:t>CTP 3.1.3 (Developments in new materials)</w:t>
      </w:r>
    </w:p>
    <w:p w:rsidR="005C3C14" w:rsidRPr="005C3C14" w:rsidRDefault="005C3C14" w:rsidP="005C3C14">
      <w:pPr>
        <w:pStyle w:val="ListParagraph"/>
        <w:numPr>
          <w:ilvl w:val="0"/>
          <w:numId w:val="1"/>
        </w:numPr>
        <w:rPr>
          <w:b/>
          <w:sz w:val="24"/>
          <w:u w:val="single"/>
        </w:rPr>
      </w:pPr>
      <w:r w:rsidRPr="005C3C14">
        <w:rPr>
          <w:sz w:val="24"/>
        </w:rPr>
        <w:t>CTP 3.1.6 (Materials)</w:t>
      </w:r>
    </w:p>
    <w:p w:rsidR="005C3C14" w:rsidRPr="005C3C14" w:rsidRDefault="005C3C14" w:rsidP="005C3C14">
      <w:pPr>
        <w:pStyle w:val="ListParagraph"/>
        <w:numPr>
          <w:ilvl w:val="0"/>
          <w:numId w:val="1"/>
        </w:numPr>
        <w:rPr>
          <w:b/>
          <w:sz w:val="24"/>
          <w:u w:val="single"/>
        </w:rPr>
      </w:pPr>
      <w:r w:rsidRPr="005C3C14">
        <w:rPr>
          <w:b/>
          <w:sz w:val="24"/>
          <w:u w:val="single"/>
        </w:rPr>
        <w:t>ALL</w:t>
      </w:r>
      <w:r>
        <w:rPr>
          <w:sz w:val="24"/>
        </w:rPr>
        <w:t xml:space="preserve"> of the Specialist Technical Principles</w:t>
      </w:r>
    </w:p>
    <w:p w:rsidR="005C3C14" w:rsidRPr="003D716F" w:rsidRDefault="005C3C14" w:rsidP="005C3C14">
      <w:pPr>
        <w:pStyle w:val="ListParagraph"/>
        <w:numPr>
          <w:ilvl w:val="0"/>
          <w:numId w:val="1"/>
        </w:numPr>
        <w:rPr>
          <w:b/>
          <w:sz w:val="24"/>
          <w:u w:val="single"/>
        </w:rPr>
      </w:pPr>
      <w:r w:rsidRPr="005C3C14">
        <w:rPr>
          <w:b/>
          <w:sz w:val="24"/>
          <w:u w:val="single"/>
        </w:rPr>
        <w:t>ALL</w:t>
      </w:r>
      <w:r>
        <w:rPr>
          <w:sz w:val="24"/>
        </w:rPr>
        <w:t xml:space="preserve"> of the Designing and Making Principles</w:t>
      </w:r>
    </w:p>
    <w:p w:rsidR="003D716F" w:rsidRDefault="003D716F" w:rsidP="003D716F">
      <w:pPr>
        <w:rPr>
          <w:b/>
          <w:sz w:val="24"/>
          <w:u w:val="single"/>
        </w:rPr>
      </w:pPr>
      <w:r>
        <w:rPr>
          <w:b/>
          <w:sz w:val="24"/>
          <w:u w:val="single"/>
        </w:rPr>
        <w:t>Maths content:</w:t>
      </w:r>
    </w:p>
    <w:p w:rsidR="003D716F" w:rsidRDefault="003D716F" w:rsidP="003D716F">
      <w:pPr>
        <w:rPr>
          <w:sz w:val="24"/>
        </w:rPr>
      </w:pPr>
      <w:r>
        <w:rPr>
          <w:sz w:val="24"/>
        </w:rPr>
        <w:t>The A Level has 15% mathematics questions across both papers. All GCSE level questions but here are the main areas to continue to practise:</w:t>
      </w:r>
    </w:p>
    <w:p w:rsidR="003D716F" w:rsidRPr="003D716F" w:rsidRDefault="003D716F" w:rsidP="003D716F">
      <w:pPr>
        <w:rPr>
          <w:sz w:val="24"/>
        </w:rPr>
      </w:pPr>
      <w:r w:rsidRPr="003D716F">
        <w:rPr>
          <w:sz w:val="24"/>
        </w:rPr>
        <w:drawing>
          <wp:inline distT="0" distB="0" distL="0" distR="0" wp14:anchorId="07EFAF07" wp14:editId="37F5CF40">
            <wp:extent cx="5301558" cy="4855709"/>
            <wp:effectExtent l="0" t="0" r="0" b="254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1558" cy="485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C14" w:rsidRDefault="005C3C14" w:rsidP="005C3C14">
      <w:r>
        <w:rPr>
          <w:sz w:val="24"/>
        </w:rPr>
        <w:lastRenderedPageBreak/>
        <w:t xml:space="preserve">I would also definitely start watching all off the videos in the KS5 folder of the </w:t>
      </w:r>
      <w:proofErr w:type="spellStart"/>
      <w:r>
        <w:rPr>
          <w:sz w:val="24"/>
        </w:rPr>
        <w:t>St.Ambrsoe</w:t>
      </w:r>
      <w:proofErr w:type="spellEnd"/>
      <w:r>
        <w:rPr>
          <w:sz w:val="24"/>
        </w:rPr>
        <w:t xml:space="preserve"> DT </w:t>
      </w:r>
      <w:proofErr w:type="spellStart"/>
      <w:r>
        <w:rPr>
          <w:sz w:val="24"/>
        </w:rPr>
        <w:t>Youtube</w:t>
      </w:r>
      <w:proofErr w:type="spellEnd"/>
      <w:r>
        <w:rPr>
          <w:sz w:val="24"/>
        </w:rPr>
        <w:t xml:space="preserve"> channel. Some of these you will have seen at KS4 but still relevant but great to start watching more complex industrial processes:</w:t>
      </w:r>
      <w:r w:rsidRPr="005C3C14">
        <w:t xml:space="preserve"> </w:t>
      </w:r>
    </w:p>
    <w:p w:rsidR="005C3C14" w:rsidRDefault="005C3C14" w:rsidP="005C3C14">
      <w:pPr>
        <w:rPr>
          <w:sz w:val="24"/>
        </w:rPr>
      </w:pPr>
      <w:hyperlink r:id="rId6" w:history="1">
        <w:r w:rsidRPr="00F479B5">
          <w:rPr>
            <w:rStyle w:val="Hyperlink"/>
            <w:sz w:val="24"/>
          </w:rPr>
          <w:t>https://www.youtube.com/channel/UCrhnTAMhP0pUDufSteLxU6A</w:t>
        </w:r>
      </w:hyperlink>
    </w:p>
    <w:p w:rsidR="005C3C14" w:rsidRDefault="005C3C14" w:rsidP="005C3C14">
      <w:pPr>
        <w:rPr>
          <w:sz w:val="24"/>
        </w:rPr>
      </w:pPr>
    </w:p>
    <w:p w:rsidR="003D716F" w:rsidRDefault="005C3C14" w:rsidP="005C3C14">
      <w:pPr>
        <w:rPr>
          <w:b/>
          <w:sz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1576552</wp:posOffset>
                </wp:positionH>
                <wp:positionV relativeFrom="paragraph">
                  <wp:posOffset>1082193</wp:posOffset>
                </wp:positionV>
                <wp:extent cx="1513489" cy="1418897"/>
                <wp:effectExtent l="0" t="0" r="10795" b="101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3489" cy="141889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C56588" id="Rectangle 2" o:spid="_x0000_s1026" style="position:absolute;margin-left:124.15pt;margin-top:85.2pt;width:119.15pt;height:111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" filled="f" strokecolor="red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4871085" cy="2212340"/>
            <wp:effectExtent l="0" t="0" r="5715" b="0"/>
            <wp:wrapThrough wrapText="bothSides">
              <wp:wrapPolygon edited="0">
                <wp:start x="0" y="0"/>
                <wp:lineTo x="0" y="21389"/>
                <wp:lineTo x="21541" y="21389"/>
                <wp:lineTo x="2154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1085" cy="2212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716F" w:rsidRPr="003D716F" w:rsidRDefault="003D716F" w:rsidP="003D716F">
      <w:pPr>
        <w:rPr>
          <w:sz w:val="24"/>
        </w:rPr>
      </w:pPr>
    </w:p>
    <w:p w:rsidR="003D716F" w:rsidRPr="003D716F" w:rsidRDefault="003D716F" w:rsidP="003D716F">
      <w:pPr>
        <w:rPr>
          <w:sz w:val="24"/>
        </w:rPr>
      </w:pPr>
    </w:p>
    <w:p w:rsidR="003D716F" w:rsidRPr="003D716F" w:rsidRDefault="003D716F" w:rsidP="003D716F">
      <w:pPr>
        <w:rPr>
          <w:sz w:val="24"/>
        </w:rPr>
      </w:pPr>
    </w:p>
    <w:p w:rsidR="003D716F" w:rsidRPr="003D716F" w:rsidRDefault="003D716F" w:rsidP="003D716F">
      <w:pPr>
        <w:rPr>
          <w:sz w:val="24"/>
        </w:rPr>
      </w:pPr>
    </w:p>
    <w:p w:rsidR="003D716F" w:rsidRPr="003D716F" w:rsidRDefault="003D716F" w:rsidP="003D716F">
      <w:pPr>
        <w:rPr>
          <w:sz w:val="24"/>
        </w:rPr>
      </w:pPr>
    </w:p>
    <w:p w:rsidR="003D716F" w:rsidRPr="003D716F" w:rsidRDefault="003D716F" w:rsidP="003D716F">
      <w:pPr>
        <w:rPr>
          <w:sz w:val="24"/>
        </w:rPr>
      </w:pPr>
    </w:p>
    <w:p w:rsidR="003D716F" w:rsidRPr="003D716F" w:rsidRDefault="003D716F" w:rsidP="003D716F">
      <w:pPr>
        <w:rPr>
          <w:sz w:val="24"/>
        </w:rPr>
      </w:pPr>
    </w:p>
    <w:p w:rsidR="003D716F" w:rsidRPr="003D716F" w:rsidRDefault="003D716F" w:rsidP="003D716F">
      <w:pPr>
        <w:rPr>
          <w:sz w:val="24"/>
        </w:rPr>
      </w:pPr>
    </w:p>
    <w:p w:rsidR="003D716F" w:rsidRDefault="003D716F" w:rsidP="003D716F">
      <w:pPr>
        <w:rPr>
          <w:sz w:val="24"/>
        </w:rPr>
      </w:pPr>
    </w:p>
    <w:p w:rsidR="003D716F" w:rsidRDefault="003D716F" w:rsidP="003D716F">
      <w:pPr>
        <w:rPr>
          <w:sz w:val="24"/>
        </w:rPr>
      </w:pPr>
      <w:r>
        <w:rPr>
          <w:sz w:val="24"/>
        </w:rPr>
        <w:t>Bring the completed books back and bullet points are fine.</w:t>
      </w:r>
    </w:p>
    <w:p w:rsidR="005C3C14" w:rsidRDefault="003D716F" w:rsidP="003D716F">
      <w:pPr>
        <w:rPr>
          <w:sz w:val="24"/>
        </w:rPr>
      </w:pPr>
      <w:r>
        <w:rPr>
          <w:sz w:val="24"/>
        </w:rPr>
        <w:t xml:space="preserve">See you all soon and I look forward to testing you on the KS5 </w:t>
      </w:r>
      <w:proofErr w:type="spellStart"/>
      <w:r>
        <w:rPr>
          <w:sz w:val="24"/>
        </w:rPr>
        <w:t>youtube</w:t>
      </w:r>
      <w:proofErr w:type="spellEnd"/>
      <w:r>
        <w:rPr>
          <w:sz w:val="24"/>
        </w:rPr>
        <w:t xml:space="preserve"> videos. </w:t>
      </w:r>
      <w:proofErr w:type="spellStart"/>
      <w:r>
        <w:rPr>
          <w:sz w:val="24"/>
        </w:rPr>
        <w:t>Haha</w:t>
      </w:r>
      <w:proofErr w:type="spellEnd"/>
      <w:r>
        <w:rPr>
          <w:sz w:val="24"/>
        </w:rPr>
        <w:t xml:space="preserve">. </w:t>
      </w:r>
    </w:p>
    <w:p w:rsidR="003D716F" w:rsidRDefault="003D716F" w:rsidP="003D716F">
      <w:pPr>
        <w:rPr>
          <w:sz w:val="24"/>
        </w:rPr>
      </w:pPr>
      <w:r>
        <w:rPr>
          <w:sz w:val="24"/>
        </w:rPr>
        <w:t xml:space="preserve">Take care lads, </w:t>
      </w:r>
    </w:p>
    <w:p w:rsidR="003D716F" w:rsidRDefault="003D716F" w:rsidP="003D716F">
      <w:pPr>
        <w:rPr>
          <w:sz w:val="24"/>
        </w:rPr>
      </w:pPr>
      <w:r>
        <w:rPr>
          <w:sz w:val="24"/>
        </w:rPr>
        <w:t>Mr Cook</w:t>
      </w:r>
    </w:p>
    <w:p w:rsidR="003D716F" w:rsidRDefault="003D716F" w:rsidP="003D716F">
      <w:pPr>
        <w:rPr>
          <w:i/>
          <w:sz w:val="24"/>
        </w:rPr>
      </w:pPr>
    </w:p>
    <w:p w:rsidR="003D716F" w:rsidRDefault="003D716F" w:rsidP="003D716F">
      <w:pPr>
        <w:rPr>
          <w:i/>
          <w:sz w:val="24"/>
        </w:rPr>
      </w:pPr>
      <w:r w:rsidRPr="003D716F">
        <w:rPr>
          <w:i/>
          <w:sz w:val="24"/>
        </w:rPr>
        <w:t>Reading List:</w:t>
      </w:r>
    </w:p>
    <w:p w:rsidR="003D716F" w:rsidRPr="003D716F" w:rsidRDefault="003D716F" w:rsidP="003D716F">
      <w:pPr>
        <w:pStyle w:val="ListParagraph"/>
        <w:numPr>
          <w:ilvl w:val="0"/>
          <w:numId w:val="2"/>
        </w:numPr>
        <w:rPr>
          <w:i/>
          <w:sz w:val="24"/>
        </w:rPr>
      </w:pPr>
      <w:r w:rsidRPr="003D716F">
        <w:rPr>
          <w:i/>
          <w:sz w:val="24"/>
        </w:rPr>
        <w:t>AQA A Level Product Design (I have some you can borrow. Email me if you want me to leave one in reception)</w:t>
      </w:r>
    </w:p>
    <w:p w:rsidR="003D716F" w:rsidRPr="003D716F" w:rsidRDefault="003D716F" w:rsidP="003D716F">
      <w:pPr>
        <w:pStyle w:val="ListParagraph"/>
        <w:numPr>
          <w:ilvl w:val="0"/>
          <w:numId w:val="2"/>
        </w:numPr>
        <w:rPr>
          <w:i/>
          <w:sz w:val="24"/>
        </w:rPr>
      </w:pPr>
      <w:r w:rsidRPr="003D716F">
        <w:rPr>
          <w:i/>
          <w:sz w:val="24"/>
        </w:rPr>
        <w:t>Anything on design eras or product design</w:t>
      </w:r>
    </w:p>
    <w:p w:rsidR="003D716F" w:rsidRPr="003D716F" w:rsidRDefault="003D716F" w:rsidP="003D716F">
      <w:pPr>
        <w:rPr>
          <w:i/>
          <w:sz w:val="24"/>
        </w:rPr>
      </w:pPr>
      <w:bookmarkStart w:id="0" w:name="_GoBack"/>
      <w:bookmarkEnd w:id="0"/>
    </w:p>
    <w:p w:rsidR="003D716F" w:rsidRPr="003D716F" w:rsidRDefault="003D716F" w:rsidP="003D716F">
      <w:pPr>
        <w:rPr>
          <w:sz w:val="24"/>
        </w:rPr>
      </w:pPr>
    </w:p>
    <w:sectPr w:rsidR="003D716F" w:rsidRPr="003D71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F0943"/>
    <w:multiLevelType w:val="hybridMultilevel"/>
    <w:tmpl w:val="08BED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53DD7"/>
    <w:multiLevelType w:val="hybridMultilevel"/>
    <w:tmpl w:val="559A6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C14"/>
    <w:rsid w:val="003D716F"/>
    <w:rsid w:val="00483554"/>
    <w:rsid w:val="005C3C14"/>
    <w:rsid w:val="00D10126"/>
    <w:rsid w:val="00F1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5F6C2"/>
  <w15:chartTrackingRefBased/>
  <w15:docId w15:val="{20610BD1-7682-419C-94C9-A58DC4E80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C1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3C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channel/UCrhnTAMhP0pUDufSteLxU6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7E2267C8</Template>
  <TotalTime>18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Cook (St Ambrose College)</dc:creator>
  <cp:keywords/>
  <dc:description/>
  <cp:lastModifiedBy>Mr M Cook (St Ambrose College)</cp:lastModifiedBy>
  <cp:revision>1</cp:revision>
  <dcterms:created xsi:type="dcterms:W3CDTF">2020-04-16T09:21:00Z</dcterms:created>
  <dcterms:modified xsi:type="dcterms:W3CDTF">2020-04-16T09:39:00Z</dcterms:modified>
</cp:coreProperties>
</file>