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2245"/>
        <w:gridCol w:w="2390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  <w:gridSpan w:val="2"/>
          </w:tcPr>
          <w:p w14:paraId="00C6C5C8" w14:textId="77777777" w:rsidR="00432CA9" w:rsidRPr="00432CA9" w:rsidRDefault="00432CA9" w:rsidP="00432CA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432CA9" w14:paraId="3ADA4013" w14:textId="77777777" w:rsidTr="007E3B40">
        <w:tc>
          <w:tcPr>
            <w:tcW w:w="2827" w:type="dxa"/>
            <w:vMerge/>
          </w:tcPr>
          <w:p w14:paraId="25E6CFAA" w14:textId="77777777" w:rsidR="00432CA9" w:rsidRDefault="00432CA9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432CA9" w:rsidRDefault="00432CA9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45" w:type="dxa"/>
          </w:tcPr>
          <w:p w14:paraId="3F84EEC0" w14:textId="77777777" w:rsidR="00432CA9" w:rsidRPr="00EC148D" w:rsidRDefault="00432CA9" w:rsidP="00432CA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C148D">
              <w:rPr>
                <w:rFonts w:ascii="Comic Sans MS" w:hAnsi="Comic Sans MS"/>
                <w:b/>
                <w:bCs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2390" w:type="dxa"/>
          </w:tcPr>
          <w:p w14:paraId="69C80E52" w14:textId="77777777" w:rsidR="00432CA9" w:rsidRPr="00EC148D" w:rsidRDefault="00432CA9" w:rsidP="00432CA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148D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432CA9" w14:paraId="6F2ACCF6" w14:textId="77777777" w:rsidTr="007E3B40">
        <w:tc>
          <w:tcPr>
            <w:tcW w:w="2827" w:type="dxa"/>
          </w:tcPr>
          <w:p w14:paraId="00B3B348" w14:textId="43C4F85D" w:rsidR="00432CA9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Simplifying algebraic expressions</w:t>
            </w:r>
          </w:p>
        </w:tc>
        <w:tc>
          <w:tcPr>
            <w:tcW w:w="664" w:type="dxa"/>
          </w:tcPr>
          <w:p w14:paraId="08F17D98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7BD2BDA" w14:textId="2842BC7A" w:rsidR="00432CA9" w:rsidRPr="00432CA9" w:rsidRDefault="0054770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Algebra, </w:t>
            </w:r>
            <w:r>
              <w:rPr>
                <w:rFonts w:ascii="Comic Sans MS" w:hAnsi="Comic Sans MS"/>
                <w:sz w:val="20"/>
                <w:szCs w:val="20"/>
              </w:rPr>
              <w:t>Algebraic manipulation, Simplifying 1 &amp; 2</w:t>
            </w:r>
          </w:p>
        </w:tc>
        <w:tc>
          <w:tcPr>
            <w:tcW w:w="2390" w:type="dxa"/>
          </w:tcPr>
          <w:p w14:paraId="1977A1CF" w14:textId="06073AFD" w:rsidR="00432CA9" w:rsidRDefault="0054770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collecting like terms</w:t>
            </w:r>
          </w:p>
          <w:p w14:paraId="5F482E73" w14:textId="05D5A3D8" w:rsidR="00547709" w:rsidRPr="00801776" w:rsidRDefault="0054770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9</w:t>
            </w:r>
          </w:p>
        </w:tc>
      </w:tr>
      <w:tr w:rsidR="00B4381D" w14:paraId="50F4A00B" w14:textId="77777777" w:rsidTr="007E3B40">
        <w:tc>
          <w:tcPr>
            <w:tcW w:w="2827" w:type="dxa"/>
          </w:tcPr>
          <w:p w14:paraId="5C7FAD56" w14:textId="3A8336FE" w:rsidR="00B4381D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Expanding single and double brackets</w:t>
            </w:r>
          </w:p>
        </w:tc>
        <w:tc>
          <w:tcPr>
            <w:tcW w:w="664" w:type="dxa"/>
          </w:tcPr>
          <w:p w14:paraId="2929B0D5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F71A722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6258F55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9F86A65" w14:textId="39B032DF" w:rsidR="00B4381D" w:rsidRPr="00432CA9" w:rsidRDefault="0054770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Algebra, </w:t>
            </w:r>
            <w:r>
              <w:rPr>
                <w:rFonts w:ascii="Comic Sans MS" w:hAnsi="Comic Sans MS"/>
                <w:sz w:val="20"/>
                <w:szCs w:val="20"/>
              </w:rPr>
              <w:t>Algebraic manipulation, Single brackets &amp; Brackets</w:t>
            </w:r>
          </w:p>
        </w:tc>
        <w:tc>
          <w:tcPr>
            <w:tcW w:w="2390" w:type="dxa"/>
          </w:tcPr>
          <w:p w14:paraId="39998736" w14:textId="2A7B665C" w:rsidR="00547709" w:rsidRPr="00547709" w:rsidRDefault="00547709" w:rsidP="00547709">
            <w:pPr>
              <w:rPr>
                <w:rFonts w:ascii="Comic Sans MS" w:hAnsi="Comic Sans MS"/>
                <w:sz w:val="20"/>
                <w:szCs w:val="24"/>
              </w:rPr>
            </w:pPr>
            <w:r w:rsidRPr="00547709">
              <w:rPr>
                <w:rFonts w:ascii="Comic Sans MS" w:hAnsi="Comic Sans MS"/>
                <w:sz w:val="20"/>
                <w:szCs w:val="24"/>
              </w:rPr>
              <w:t xml:space="preserve">Algebra: </w:t>
            </w:r>
            <w:r>
              <w:rPr>
                <w:rFonts w:ascii="Comic Sans MS" w:hAnsi="Comic Sans MS"/>
                <w:sz w:val="20"/>
                <w:szCs w:val="24"/>
              </w:rPr>
              <w:t>expanding brackets</w:t>
            </w:r>
          </w:p>
          <w:p w14:paraId="7A169F92" w14:textId="2CE0BE55" w:rsidR="00B4381D" w:rsidRDefault="00547709" w:rsidP="00547709">
            <w:pPr>
              <w:rPr>
                <w:rFonts w:ascii="Comic Sans MS" w:hAnsi="Comic Sans MS"/>
                <w:sz w:val="20"/>
                <w:szCs w:val="24"/>
              </w:rPr>
            </w:pPr>
            <w:r w:rsidRPr="00547709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13</w:t>
            </w:r>
          </w:p>
        </w:tc>
      </w:tr>
      <w:tr w:rsidR="00B4381D" w14:paraId="3ADF1FDD" w14:textId="77777777" w:rsidTr="007E3B40">
        <w:tc>
          <w:tcPr>
            <w:tcW w:w="2827" w:type="dxa"/>
          </w:tcPr>
          <w:p w14:paraId="71B408C1" w14:textId="283EF8FB" w:rsidR="00B4381D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Factorising expressions</w:t>
            </w:r>
          </w:p>
        </w:tc>
        <w:tc>
          <w:tcPr>
            <w:tcW w:w="664" w:type="dxa"/>
          </w:tcPr>
          <w:p w14:paraId="22C0D704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B057484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B53D167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59955A5F" w14:textId="7DAC1A20" w:rsidR="00B4381D" w:rsidRPr="00432CA9" w:rsidRDefault="009664B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Algebra, </w:t>
            </w:r>
            <w:r>
              <w:rPr>
                <w:rFonts w:ascii="Comic Sans MS" w:hAnsi="Comic Sans MS"/>
                <w:sz w:val="20"/>
                <w:szCs w:val="20"/>
              </w:rPr>
              <w:t>Algebraic manipulation, Factorising linear</w:t>
            </w:r>
          </w:p>
        </w:tc>
        <w:tc>
          <w:tcPr>
            <w:tcW w:w="2390" w:type="dxa"/>
          </w:tcPr>
          <w:p w14:paraId="2EB2C47E" w14:textId="77777777" w:rsidR="00B4381D" w:rsidRDefault="009664B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Factorisation</w:t>
            </w:r>
          </w:p>
          <w:p w14:paraId="51B8D563" w14:textId="2E7337DC" w:rsidR="009664B9" w:rsidRDefault="009664B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117</w:t>
            </w:r>
          </w:p>
        </w:tc>
      </w:tr>
      <w:tr w:rsidR="00B4381D" w14:paraId="3F647764" w14:textId="77777777" w:rsidTr="007E3B40">
        <w:tc>
          <w:tcPr>
            <w:tcW w:w="2827" w:type="dxa"/>
          </w:tcPr>
          <w:p w14:paraId="03338BA9" w14:textId="540E6817" w:rsidR="00B4381D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Algebraic Substitution </w:t>
            </w:r>
          </w:p>
        </w:tc>
        <w:tc>
          <w:tcPr>
            <w:tcW w:w="664" w:type="dxa"/>
          </w:tcPr>
          <w:p w14:paraId="6B81748F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0618B8F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933D63A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4AE2A69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0" w:type="dxa"/>
          </w:tcPr>
          <w:p w14:paraId="646E44B4" w14:textId="77777777" w:rsidR="00B4381D" w:rsidRDefault="009664B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substitution</w:t>
            </w:r>
          </w:p>
          <w:p w14:paraId="589DF8F3" w14:textId="1E88143F" w:rsidR="009664B9" w:rsidRDefault="009664B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20</w:t>
            </w:r>
          </w:p>
        </w:tc>
      </w:tr>
      <w:tr w:rsidR="00547709" w14:paraId="0A0E8BD7" w14:textId="77777777" w:rsidTr="007E3B40">
        <w:tc>
          <w:tcPr>
            <w:tcW w:w="2827" w:type="dxa"/>
          </w:tcPr>
          <w:p w14:paraId="2C029A55" w14:textId="2E702703" w:rsidR="00547709" w:rsidRDefault="00547709" w:rsidP="005477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Negative Numbers</w:t>
            </w:r>
          </w:p>
        </w:tc>
        <w:tc>
          <w:tcPr>
            <w:tcW w:w="664" w:type="dxa"/>
          </w:tcPr>
          <w:p w14:paraId="7AE78AE3" w14:textId="77777777" w:rsidR="00547709" w:rsidRPr="00432CA9" w:rsidRDefault="00547709" w:rsidP="0054770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FC828C4" w14:textId="77777777" w:rsidR="00547709" w:rsidRPr="00432CA9" w:rsidRDefault="00547709" w:rsidP="0054770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CD0BC3F" w14:textId="77777777" w:rsidR="00547709" w:rsidRPr="00432CA9" w:rsidRDefault="00547709" w:rsidP="0054770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4ED29CF2" w14:textId="49981470" w:rsidR="00547709" w:rsidRPr="00547709" w:rsidRDefault="00547709" w:rsidP="00547709">
            <w:pPr>
              <w:rPr>
                <w:rFonts w:ascii="Comic Sans MS" w:hAnsi="Comic Sans MS"/>
                <w:sz w:val="20"/>
                <w:szCs w:val="20"/>
              </w:rPr>
            </w:pPr>
            <w:r w:rsidRPr="00547709">
              <w:rPr>
                <w:rFonts w:ascii="Comic Sans MS" w:hAnsi="Comic Sans MS"/>
                <w:sz w:val="20"/>
                <w:szCs w:val="20"/>
              </w:rPr>
              <w:t>Number, Counting and Place Value, Negative Numbers 2</w:t>
            </w:r>
          </w:p>
        </w:tc>
        <w:tc>
          <w:tcPr>
            <w:tcW w:w="2390" w:type="dxa"/>
          </w:tcPr>
          <w:p w14:paraId="00DBC483" w14:textId="6F0003F7" w:rsidR="00547709" w:rsidRPr="00547709" w:rsidRDefault="007F2E89" w:rsidP="005477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205 - 208</w:t>
            </w:r>
          </w:p>
        </w:tc>
      </w:tr>
      <w:tr w:rsidR="00B4381D" w14:paraId="66083B82" w14:textId="77777777" w:rsidTr="007E3B40">
        <w:tc>
          <w:tcPr>
            <w:tcW w:w="2827" w:type="dxa"/>
          </w:tcPr>
          <w:p w14:paraId="0E22978E" w14:textId="31F9BC10" w:rsidR="00B4381D" w:rsidRPr="00432CA9" w:rsidRDefault="00B4381D" w:rsidP="00B4381D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and recognising factors, multiples and primes</w:t>
            </w:r>
          </w:p>
        </w:tc>
        <w:tc>
          <w:tcPr>
            <w:tcW w:w="664" w:type="dxa"/>
          </w:tcPr>
          <w:p w14:paraId="601CE3EC" w14:textId="77777777" w:rsidR="00B4381D" w:rsidRPr="00432CA9" w:rsidRDefault="00B4381D" w:rsidP="00B4381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F60BD8F" w14:textId="77777777" w:rsidR="00B4381D" w:rsidRPr="00432CA9" w:rsidRDefault="00B4381D" w:rsidP="00B4381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D54F535" w14:textId="77777777" w:rsidR="00B4381D" w:rsidRPr="00432CA9" w:rsidRDefault="00B4381D" w:rsidP="00B4381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4F4FDF6C" w14:textId="54B08548" w:rsidR="00B4381D" w:rsidRPr="00432CA9" w:rsidRDefault="00B4381D" w:rsidP="00B4381D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Powers and Roots</w:t>
            </w:r>
          </w:p>
        </w:tc>
        <w:tc>
          <w:tcPr>
            <w:tcW w:w="2390" w:type="dxa"/>
          </w:tcPr>
          <w:p w14:paraId="463B2506" w14:textId="12F60256" w:rsidR="00B4381D" w:rsidRDefault="00B4381D" w:rsidP="00B4381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factors (Video 216)/multiples (Video 220)/ prime numbers (Video 225)</w:t>
            </w:r>
          </w:p>
        </w:tc>
      </w:tr>
      <w:tr w:rsidR="00432CA9" w14:paraId="25C6C736" w14:textId="77777777" w:rsidTr="007E3B40">
        <w:tc>
          <w:tcPr>
            <w:tcW w:w="2827" w:type="dxa"/>
          </w:tcPr>
          <w:p w14:paraId="5805FBBE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HCF and LCM</w:t>
            </w:r>
          </w:p>
          <w:p w14:paraId="789783F5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67AE4955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89A13E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Powers and Roots</w:t>
            </w:r>
          </w:p>
        </w:tc>
        <w:tc>
          <w:tcPr>
            <w:tcW w:w="2390" w:type="dxa"/>
          </w:tcPr>
          <w:p w14:paraId="2379F9E5" w14:textId="5AF3EFA5" w:rsid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</w:t>
            </w:r>
          </w:p>
          <w:p w14:paraId="197482B3" w14:textId="77777777" w:rsidR="00FF6E4A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218-219</w:t>
            </w:r>
          </w:p>
        </w:tc>
      </w:tr>
      <w:tr w:rsidR="007E3B40" w14:paraId="0FB6C129" w14:textId="77777777" w:rsidTr="007E3B40">
        <w:tc>
          <w:tcPr>
            <w:tcW w:w="2827" w:type="dxa"/>
          </w:tcPr>
          <w:p w14:paraId="1BA139EB" w14:textId="6EA50952" w:rsidR="007E3B40" w:rsidRPr="00432CA9" w:rsidRDefault="007E3B40" w:rsidP="007F2E8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Forming </w:t>
            </w:r>
            <w:r>
              <w:rPr>
                <w:rFonts w:ascii="Comic Sans MS" w:hAnsi="Comic Sans MS"/>
                <w:sz w:val="20"/>
                <w:szCs w:val="20"/>
              </w:rPr>
              <w:t>and solving linear equations</w:t>
            </w:r>
          </w:p>
        </w:tc>
        <w:tc>
          <w:tcPr>
            <w:tcW w:w="664" w:type="dxa"/>
          </w:tcPr>
          <w:p w14:paraId="1337A2D9" w14:textId="77777777" w:rsidR="007E3B40" w:rsidRPr="00432CA9" w:rsidRDefault="007E3B40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7E3B40" w:rsidRPr="00432CA9" w:rsidRDefault="007E3B40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7E3B40" w:rsidRPr="00432CA9" w:rsidRDefault="007E3B40" w:rsidP="007E3B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1AEC6AF4" w14:textId="523648D2" w:rsidR="007E3B40" w:rsidRPr="00432CA9" w:rsidRDefault="007E3B40" w:rsidP="007E3B40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Algebra, </w:t>
            </w:r>
            <w:r>
              <w:rPr>
                <w:rFonts w:ascii="Comic Sans MS" w:hAnsi="Comic Sans MS"/>
                <w:sz w:val="20"/>
                <w:szCs w:val="20"/>
              </w:rPr>
              <w:t>Equations - Linear</w:t>
            </w:r>
          </w:p>
        </w:tc>
        <w:tc>
          <w:tcPr>
            <w:tcW w:w="2390" w:type="dxa"/>
          </w:tcPr>
          <w:p w14:paraId="7ACFC49D" w14:textId="3B337E81" w:rsidR="007E3B40" w:rsidRDefault="007E3B40" w:rsidP="007E3B4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Equations: solving Video 110</w:t>
            </w:r>
            <w:r w:rsidR="00057A85">
              <w:rPr>
                <w:rFonts w:ascii="Comic Sans MS" w:hAnsi="Comic Sans MS"/>
                <w:sz w:val="20"/>
                <w:szCs w:val="24"/>
              </w:rPr>
              <w:t xml:space="preserve"> &amp; 111</w:t>
            </w:r>
          </w:p>
        </w:tc>
      </w:tr>
      <w:tr w:rsidR="00432CA9" w14:paraId="5EBB7476" w14:textId="77777777" w:rsidTr="007E3B40">
        <w:tc>
          <w:tcPr>
            <w:tcW w:w="2827" w:type="dxa"/>
          </w:tcPr>
          <w:p w14:paraId="6DDDF45F" w14:textId="14395DBB" w:rsidR="00432CA9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Finding the fraction of a quantity</w:t>
            </w:r>
          </w:p>
        </w:tc>
        <w:tc>
          <w:tcPr>
            <w:tcW w:w="664" w:type="dxa"/>
          </w:tcPr>
          <w:p w14:paraId="76F4D04D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8E81A7A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4C8193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113DAA3" w14:textId="4AF8BB50" w:rsidR="00432CA9" w:rsidRPr="00432CA9" w:rsidRDefault="009664B9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Fractions, Fractions of amounts</w:t>
            </w:r>
          </w:p>
        </w:tc>
        <w:tc>
          <w:tcPr>
            <w:tcW w:w="2390" w:type="dxa"/>
          </w:tcPr>
          <w:p w14:paraId="6BD4D34F" w14:textId="62F93818" w:rsidR="00FF6E4A" w:rsidRPr="00FF6E4A" w:rsidRDefault="009664B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137</w:t>
            </w:r>
          </w:p>
        </w:tc>
      </w:tr>
      <w:tr w:rsidR="00B4381D" w14:paraId="516D36B6" w14:textId="77777777" w:rsidTr="007E3B40">
        <w:tc>
          <w:tcPr>
            <w:tcW w:w="2827" w:type="dxa"/>
          </w:tcPr>
          <w:p w14:paraId="3130810A" w14:textId="629E8913" w:rsidR="00B4381D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Ordering fractions</w:t>
            </w:r>
          </w:p>
        </w:tc>
        <w:tc>
          <w:tcPr>
            <w:tcW w:w="664" w:type="dxa"/>
          </w:tcPr>
          <w:p w14:paraId="2CD32AB6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C1A45EF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6F9B60B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44C9A421" w14:textId="31BCF4C9" w:rsidR="00B4381D" w:rsidRPr="00432CA9" w:rsidRDefault="009664B9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Fractions, ordering and simplifying fractions</w:t>
            </w:r>
          </w:p>
        </w:tc>
        <w:tc>
          <w:tcPr>
            <w:tcW w:w="2390" w:type="dxa"/>
          </w:tcPr>
          <w:p w14:paraId="06AA618E" w14:textId="1C4ABF02" w:rsidR="00B4381D" w:rsidRPr="00FF6E4A" w:rsidRDefault="007F2E8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144</w:t>
            </w:r>
          </w:p>
        </w:tc>
      </w:tr>
      <w:tr w:rsidR="00B4381D" w14:paraId="6413C930" w14:textId="77777777" w:rsidTr="007E3B40">
        <w:tc>
          <w:tcPr>
            <w:tcW w:w="2827" w:type="dxa"/>
          </w:tcPr>
          <w:p w14:paraId="3A941644" w14:textId="5C86AB1A" w:rsidR="00B4381D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Applying four operations to fractions</w:t>
            </w:r>
          </w:p>
        </w:tc>
        <w:tc>
          <w:tcPr>
            <w:tcW w:w="664" w:type="dxa"/>
          </w:tcPr>
          <w:p w14:paraId="5E270432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9D8D5AC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E89E35A" w14:textId="77777777" w:rsidR="00B4381D" w:rsidRPr="00432CA9" w:rsidRDefault="00B438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AE3D28D" w14:textId="3D4155AB" w:rsidR="00B4381D" w:rsidRPr="00432CA9" w:rsidRDefault="007F2E89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Fractions</w:t>
            </w:r>
          </w:p>
        </w:tc>
        <w:tc>
          <w:tcPr>
            <w:tcW w:w="2390" w:type="dxa"/>
          </w:tcPr>
          <w:p w14:paraId="111169C8" w14:textId="2298E219" w:rsidR="00B4381D" w:rsidRPr="00FF6E4A" w:rsidRDefault="007F2E89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132 - 137</w:t>
            </w:r>
          </w:p>
        </w:tc>
      </w:tr>
      <w:tr w:rsidR="00432CA9" w14:paraId="2E1BD6FE" w14:textId="77777777" w:rsidTr="007E3B40">
        <w:tc>
          <w:tcPr>
            <w:tcW w:w="2827" w:type="dxa"/>
          </w:tcPr>
          <w:p w14:paraId="4EB1B3E4" w14:textId="5C086002" w:rsidR="00432CA9" w:rsidRPr="00432CA9" w:rsidRDefault="00DA2496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Fractions, decimals and percentages</w:t>
            </w:r>
          </w:p>
        </w:tc>
        <w:tc>
          <w:tcPr>
            <w:tcW w:w="664" w:type="dxa"/>
          </w:tcPr>
          <w:p w14:paraId="124F1975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3A0B352" w14:textId="22F254B6" w:rsidR="00432CA9" w:rsidRPr="00432CA9" w:rsidRDefault="003A58CF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Number, Percentages,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Frac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Dec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Perc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1 &amp; 2</w:t>
            </w:r>
          </w:p>
        </w:tc>
        <w:tc>
          <w:tcPr>
            <w:tcW w:w="2390" w:type="dxa"/>
          </w:tcPr>
          <w:p w14:paraId="231056AB" w14:textId="77777777" w:rsidR="00432CA9" w:rsidRDefault="003A58CF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FDP</w:t>
            </w:r>
          </w:p>
          <w:p w14:paraId="770C4E11" w14:textId="79EF7774" w:rsidR="003A58CF" w:rsidRPr="00FF6E4A" w:rsidRDefault="003A58CF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121 to 131</w:t>
            </w:r>
          </w:p>
        </w:tc>
      </w:tr>
    </w:tbl>
    <w:p w14:paraId="2A58BF3F" w14:textId="77777777" w:rsidR="00432CA9" w:rsidRPr="002B3F87" w:rsidRDefault="00432CA9" w:rsidP="00432CA9">
      <w:pPr>
        <w:jc w:val="center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 w:rsidRPr="002B3F87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Knowledge Organiser</w:t>
      </w:r>
    </w:p>
    <w:p w14:paraId="06A3CD9C" w14:textId="3AEE9593" w:rsidR="00801776" w:rsidRPr="002B3F87" w:rsidRDefault="00BD742E" w:rsidP="001F7347">
      <w:pPr>
        <w:jc w:val="center"/>
        <w:rPr>
          <w:sz w:val="24"/>
          <w:szCs w:val="24"/>
        </w:rPr>
      </w:pPr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>Au</w:t>
      </w:r>
      <w:bookmarkStart w:id="1" w:name="_GoBack"/>
      <w:bookmarkEnd w:id="1"/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tumn </w:t>
      </w:r>
      <w:r w:rsidR="001F7347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1</w:t>
      </w:r>
      <w:r w:rsidR="0072537D" w:rsidRPr="006524A6">
        <w:rPr>
          <w:rFonts w:ascii="Comic Sans MS" w:eastAsia="Times New Roman" w:hAnsi="Comic Sans MS" w:cs="Times New Roman"/>
          <w:sz w:val="24"/>
          <w:szCs w:val="24"/>
          <w:u w:val="single"/>
        </w:rPr>
        <w:t xml:space="preserve"> </w:t>
      </w:r>
      <w:r w:rsidR="0072537D" w:rsidRPr="006524A6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Set</w:t>
      </w:r>
      <w:r w:rsidR="007F2058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 xml:space="preserve"> 3</w:t>
      </w:r>
      <w:r w:rsidR="00432CA9" w:rsidRPr="002B3F87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2B3F87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2B3F87">
        <w:rPr>
          <w:rFonts w:ascii="Comic Sans MS" w:eastAsia="Times New Roman" w:hAnsi="Comic Sans MS" w:cs="Times New Roman"/>
          <w:sz w:val="24"/>
          <w:szCs w:val="24"/>
        </w:rPr>
        <w:tab/>
      </w:r>
      <w:r w:rsidR="001F7347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Year 9</w:t>
      </w:r>
    </w:p>
    <w:p w14:paraId="004DA9FE" w14:textId="77777777" w:rsidR="007F2E89" w:rsidRDefault="007F2E89" w:rsidP="00432CA9">
      <w:pPr>
        <w:rPr>
          <w:rFonts w:eastAsia="Times New Roman" w:cs="Times New Roman"/>
          <w:b/>
          <w:bCs/>
          <w:sz w:val="18"/>
          <w:szCs w:val="18"/>
        </w:rPr>
      </w:pPr>
    </w:p>
    <w:p w14:paraId="615A0D43" w14:textId="77777777" w:rsidR="003B0A3F" w:rsidRDefault="003B0A3F" w:rsidP="00432CA9">
      <w:pPr>
        <w:rPr>
          <w:rFonts w:eastAsia="Times New Roman" w:cs="Times New Roman"/>
          <w:b/>
          <w:bCs/>
          <w:sz w:val="18"/>
          <w:szCs w:val="18"/>
        </w:rPr>
      </w:pPr>
    </w:p>
    <w:p w14:paraId="3FB9E0F1" w14:textId="36911B88" w:rsidR="005A15EA" w:rsidRDefault="005A15EA" w:rsidP="005A15EA">
      <w:pPr>
        <w:pStyle w:val="Default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72576" behindDoc="0" locked="0" layoutInCell="1" allowOverlap="1" wp14:anchorId="0CB19597" wp14:editId="0296EC55">
            <wp:simplePos x="0" y="0"/>
            <wp:positionH relativeFrom="column">
              <wp:posOffset>2117558</wp:posOffset>
            </wp:positionH>
            <wp:positionV relativeFrom="paragraph">
              <wp:posOffset>22359</wp:posOffset>
            </wp:positionV>
            <wp:extent cx="829945" cy="823595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0"/>
          <w:szCs w:val="20"/>
        </w:rPr>
        <w:t>For full list of Maths knowledge,</w:t>
      </w:r>
    </w:p>
    <w:p w14:paraId="58F755E4" w14:textId="7BB25BF2" w:rsidR="005A15EA" w:rsidRDefault="005A15EA" w:rsidP="005A15EA">
      <w:pPr>
        <w:pStyle w:val="Default"/>
      </w:pPr>
      <w:r>
        <w:rPr>
          <w:b/>
          <w:bCs/>
          <w:sz w:val="20"/>
          <w:szCs w:val="20"/>
        </w:rPr>
        <w:t>scan QR code:</w:t>
      </w:r>
    </w:p>
    <w:p w14:paraId="77C8D106" w14:textId="13D6E80E" w:rsidR="003B0A3F" w:rsidRDefault="003B0A3F" w:rsidP="00432CA9">
      <w:pPr>
        <w:rPr>
          <w:rFonts w:eastAsia="Times New Roman" w:cs="Times New Roman"/>
          <w:b/>
          <w:bCs/>
          <w:sz w:val="18"/>
          <w:szCs w:val="18"/>
        </w:rPr>
      </w:pPr>
    </w:p>
    <w:p w14:paraId="55A8B893" w14:textId="44BDCC7F" w:rsidR="005A15EA" w:rsidRDefault="005A15EA" w:rsidP="00432CA9">
      <w:pPr>
        <w:rPr>
          <w:rFonts w:eastAsia="Times New Roman" w:cs="Times New Roman"/>
          <w:b/>
          <w:bCs/>
          <w:sz w:val="18"/>
          <w:szCs w:val="18"/>
        </w:rPr>
      </w:pPr>
    </w:p>
    <w:p w14:paraId="405B0FF5" w14:textId="00801275" w:rsidR="005A15EA" w:rsidRDefault="005A15EA" w:rsidP="00432CA9">
      <w:pPr>
        <w:rPr>
          <w:rFonts w:eastAsia="Times New Roman" w:cs="Times New Roman"/>
          <w:b/>
          <w:bCs/>
          <w:sz w:val="18"/>
          <w:szCs w:val="18"/>
        </w:rPr>
      </w:pPr>
    </w:p>
    <w:p w14:paraId="653443BC" w14:textId="19E29CE4" w:rsidR="00432CA9" w:rsidRPr="003F69E6" w:rsidRDefault="00BD742E" w:rsidP="00432CA9">
      <w:pPr>
        <w:pStyle w:val="Default"/>
        <w:rPr>
          <w:b/>
          <w:bCs/>
        </w:rPr>
      </w:pPr>
      <w:r>
        <w:rPr>
          <w:b/>
          <w:bCs/>
        </w:rPr>
        <w:lastRenderedPageBreak/>
        <w:t>Autumn</w:t>
      </w:r>
      <w:r w:rsidR="00432CA9" w:rsidRPr="003F69E6">
        <w:rPr>
          <w:b/>
          <w:bCs/>
        </w:rPr>
        <w:t xml:space="preserve"> Term </w:t>
      </w:r>
      <w:r w:rsidR="004C015F" w:rsidRPr="003F69E6">
        <w:rPr>
          <w:b/>
          <w:bCs/>
        </w:rPr>
        <w:t>1</w:t>
      </w:r>
      <w:r w:rsidR="00432CA9" w:rsidRPr="003F69E6">
        <w:rPr>
          <w:b/>
          <w:bCs/>
        </w:rPr>
        <w:t xml:space="preserve"> Knowledge </w:t>
      </w:r>
    </w:p>
    <w:p w14:paraId="1E077D4C" w14:textId="7E5FD90D" w:rsidR="009E4678" w:rsidRPr="00A51D85" w:rsidRDefault="00802FCD" w:rsidP="0001184B">
      <w:pPr>
        <w:pStyle w:val="Default"/>
      </w:pPr>
      <w:r w:rsidRPr="00802FCD">
        <w:rPr>
          <w:b/>
          <w:bCs/>
          <w:sz w:val="18"/>
          <w:szCs w:val="18"/>
        </w:rPr>
        <w:t>Algebra</w:t>
      </w:r>
    </w:p>
    <w:p w14:paraId="704A750D" w14:textId="25232B05" w:rsidR="00802FCD" w:rsidRDefault="00802FCD" w:rsidP="0001184B">
      <w:pPr>
        <w:pStyle w:val="Default"/>
        <w:rPr>
          <w:sz w:val="18"/>
          <w:szCs w:val="18"/>
        </w:rPr>
      </w:pPr>
      <w:r>
        <w:rPr>
          <w:sz w:val="18"/>
          <w:szCs w:val="18"/>
        </w:rPr>
        <w:t>‘Changing the Subject’ is another way of describing rearranging formulae.</w:t>
      </w:r>
    </w:p>
    <w:p w14:paraId="68B769F9" w14:textId="71D989A0" w:rsidR="00802FCD" w:rsidRDefault="00802FCD" w:rsidP="0001184B">
      <w:pPr>
        <w:pStyle w:val="Default"/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1384E3A" wp14:editId="299E6AF3">
            <wp:simplePos x="0" y="0"/>
            <wp:positionH relativeFrom="margin">
              <wp:posOffset>3795713</wp:posOffset>
            </wp:positionH>
            <wp:positionV relativeFrom="paragraph">
              <wp:posOffset>196850</wp:posOffset>
            </wp:positionV>
            <wp:extent cx="1762125" cy="83947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6F62ABD" wp14:editId="13678CBA">
            <wp:simplePos x="0" y="0"/>
            <wp:positionH relativeFrom="column">
              <wp:posOffset>1943100</wp:posOffset>
            </wp:positionH>
            <wp:positionV relativeFrom="paragraph">
              <wp:posOffset>187325</wp:posOffset>
            </wp:positionV>
            <wp:extent cx="1847850" cy="26098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  <w:szCs w:val="18"/>
        </w:rPr>
        <w:t>Remember: whatever you do to one side of the formula you have to do the other side to keep it balanced.</w:t>
      </w:r>
    </w:p>
    <w:p w14:paraId="1A5C84D3" w14:textId="7749A430" w:rsidR="00E15F1B" w:rsidRPr="00E15F1B" w:rsidRDefault="00F341DA" w:rsidP="00E15F1B">
      <w:pPr>
        <w:pStyle w:val="Default"/>
        <w:rPr>
          <w:b/>
          <w:bCs/>
          <w:color w:val="auto"/>
          <w:sz w:val="16"/>
          <w:szCs w:val="16"/>
        </w:rPr>
      </w:pPr>
      <w:r w:rsidRPr="00DA3D76">
        <w:rPr>
          <w:b/>
          <w:bCs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4B266" wp14:editId="355533D1">
                <wp:simplePos x="0" y="0"/>
                <wp:positionH relativeFrom="column">
                  <wp:posOffset>3810000</wp:posOffset>
                </wp:positionH>
                <wp:positionV relativeFrom="paragraph">
                  <wp:posOffset>897890</wp:posOffset>
                </wp:positionV>
                <wp:extent cx="1690687" cy="738188"/>
                <wp:effectExtent l="0" t="0" r="24130" b="241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687" cy="73818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A59E78B" id="Rectangle 13" o:spid="_x0000_s1026" style="position:absolute;margin-left:300pt;margin-top:70.7pt;width:133.1pt;height:5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" filled="f" strokecolor="#243f60 [1604]" strokeweight="2pt"/>
            </w:pict>
          </mc:Fallback>
        </mc:AlternateContent>
      </w:r>
      <w:r w:rsidR="00802FCD" w:rsidRPr="00DA3D76">
        <w:rPr>
          <w:b/>
          <w:bCs/>
          <w:noProof/>
          <w:color w:val="auto"/>
          <w:lang w:eastAsia="en-GB"/>
        </w:rPr>
        <w:drawing>
          <wp:anchor distT="0" distB="0" distL="114300" distR="114300" simplePos="0" relativeHeight="251663360" behindDoc="0" locked="0" layoutInCell="1" allowOverlap="1" wp14:anchorId="7E343D64" wp14:editId="7178CCB4">
            <wp:simplePos x="0" y="0"/>
            <wp:positionH relativeFrom="margin">
              <wp:align>left</wp:align>
            </wp:positionH>
            <wp:positionV relativeFrom="paragraph">
              <wp:posOffset>28892</wp:posOffset>
            </wp:positionV>
            <wp:extent cx="1914525" cy="1268730"/>
            <wp:effectExtent l="0" t="0" r="9525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D76" w:rsidRPr="00DA3D76">
        <w:rPr>
          <w:b/>
          <w:bCs/>
          <w:color w:val="auto"/>
          <w:sz w:val="16"/>
          <w:szCs w:val="16"/>
        </w:rPr>
        <w:t>Exp</w:t>
      </w:r>
      <w:r w:rsidR="00E15F1B" w:rsidRPr="00DA3D76">
        <w:rPr>
          <w:b/>
          <w:bCs/>
          <w:color w:val="auto"/>
          <w:sz w:val="16"/>
          <w:szCs w:val="16"/>
        </w:rPr>
        <w:t>anding</w:t>
      </w:r>
      <w:r w:rsidR="00E15F1B" w:rsidRPr="00E15F1B">
        <w:rPr>
          <w:b/>
          <w:bCs/>
          <w:color w:val="auto"/>
          <w:sz w:val="16"/>
          <w:szCs w:val="16"/>
        </w:rPr>
        <w:t xml:space="preserve"> double brackets</w:t>
      </w:r>
    </w:p>
    <w:p w14:paraId="6719FA4F" w14:textId="55A1BDB9" w:rsidR="00E15F1B" w:rsidRPr="00E15F1B" w:rsidRDefault="00E15F1B" w:rsidP="00E15F1B">
      <w:pPr>
        <w:pStyle w:val="Default"/>
        <w:numPr>
          <w:ilvl w:val="0"/>
          <w:numId w:val="2"/>
        </w:numPr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FOIL Method</w:t>
      </w:r>
    </w:p>
    <w:p w14:paraId="2F709CB3" w14:textId="32015529" w:rsidR="00E15F1B" w:rsidRPr="00E15F1B" w:rsidRDefault="00E15F1B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 xml:space="preserve">(x + </w:t>
      </w:r>
      <w:proofErr w:type="gramStart"/>
      <w:r w:rsidRPr="00E15F1B">
        <w:rPr>
          <w:color w:val="auto"/>
          <w:sz w:val="16"/>
          <w:szCs w:val="16"/>
        </w:rPr>
        <w:t>2 )</w:t>
      </w:r>
      <w:proofErr w:type="gramEnd"/>
      <w:r w:rsidRPr="00E15F1B">
        <w:rPr>
          <w:color w:val="auto"/>
          <w:sz w:val="16"/>
          <w:szCs w:val="16"/>
        </w:rPr>
        <w:t>(x + 3) = x</w:t>
      </w:r>
      <w:r w:rsidRPr="00E15F1B">
        <w:rPr>
          <w:color w:val="auto"/>
          <w:sz w:val="16"/>
          <w:szCs w:val="16"/>
          <w:vertAlign w:val="superscript"/>
        </w:rPr>
        <w:t xml:space="preserve">2 </w:t>
      </w:r>
      <w:r w:rsidRPr="00E15F1B">
        <w:rPr>
          <w:color w:val="auto"/>
          <w:sz w:val="16"/>
          <w:szCs w:val="16"/>
        </w:rPr>
        <w:t>+ 3x + 2x + 6</w:t>
      </w:r>
    </w:p>
    <w:p w14:paraId="4BC21A3A" w14:textId="782CCA87" w:rsidR="00E15F1B" w:rsidRDefault="003B0A3F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7C2439E4" wp14:editId="6962859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895475" cy="1370330"/>
            <wp:effectExtent l="0" t="0" r="9525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F1B" w:rsidRPr="00E15F1B">
        <w:rPr>
          <w:color w:val="auto"/>
          <w:sz w:val="16"/>
          <w:szCs w:val="16"/>
        </w:rPr>
        <w:t xml:space="preserve">                        = x</w:t>
      </w:r>
      <w:r w:rsidR="00E15F1B" w:rsidRPr="00E15F1B">
        <w:rPr>
          <w:color w:val="auto"/>
          <w:sz w:val="16"/>
          <w:szCs w:val="16"/>
          <w:vertAlign w:val="superscript"/>
        </w:rPr>
        <w:t>2</w:t>
      </w:r>
      <w:r w:rsidR="00E15F1B" w:rsidRPr="00E15F1B">
        <w:rPr>
          <w:color w:val="auto"/>
          <w:sz w:val="16"/>
          <w:szCs w:val="16"/>
        </w:rPr>
        <w:t xml:space="preserve"> + 5x + 6</w:t>
      </w:r>
    </w:p>
    <w:p w14:paraId="35DDBABA" w14:textId="0A763E3D" w:rsidR="003B0A3F" w:rsidRDefault="003B0A3F" w:rsidP="003B0A3F">
      <w:pPr>
        <w:pStyle w:val="Default"/>
        <w:numPr>
          <w:ilvl w:val="0"/>
          <w:numId w:val="2"/>
        </w:numPr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Grid method – see exercise book</w:t>
      </w:r>
    </w:p>
    <w:p w14:paraId="2960667E" w14:textId="77777777" w:rsidR="003B0A3F" w:rsidRPr="00E15F1B" w:rsidRDefault="003B0A3F" w:rsidP="003B0A3F">
      <w:pPr>
        <w:pStyle w:val="Default"/>
        <w:ind w:left="720"/>
        <w:rPr>
          <w:color w:val="auto"/>
          <w:sz w:val="16"/>
          <w:szCs w:val="16"/>
        </w:rPr>
      </w:pPr>
    </w:p>
    <w:p w14:paraId="68C5AB3A" w14:textId="3B31D7EE" w:rsidR="009E4678" w:rsidRDefault="009E4678" w:rsidP="0001184B">
      <w:pPr>
        <w:pStyle w:val="Default"/>
      </w:pPr>
    </w:p>
    <w:p w14:paraId="6C7B1B1B" w14:textId="02BD8CF2" w:rsidR="009E4678" w:rsidRDefault="009E4678" w:rsidP="0001184B">
      <w:pPr>
        <w:pStyle w:val="Default"/>
      </w:pPr>
    </w:p>
    <w:p w14:paraId="21C94610" w14:textId="3E16C753" w:rsidR="009E4678" w:rsidRDefault="009E4678" w:rsidP="0001184B">
      <w:pPr>
        <w:pStyle w:val="Default"/>
      </w:pPr>
    </w:p>
    <w:p w14:paraId="0AE9A1E2" w14:textId="29733319" w:rsidR="00A51D85" w:rsidRDefault="00A51D85" w:rsidP="0001184B">
      <w:pPr>
        <w:pStyle w:val="Default"/>
      </w:pPr>
    </w:p>
    <w:p w14:paraId="110B3380" w14:textId="23605FAF" w:rsidR="00A51D85" w:rsidRDefault="00A51D85" w:rsidP="0001184B">
      <w:pPr>
        <w:pStyle w:val="Default"/>
      </w:pPr>
    </w:p>
    <w:p w14:paraId="66C9D788" w14:textId="7B6D0F44" w:rsidR="00A51D85" w:rsidRDefault="00A51D85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0AC7D98" wp14:editId="7EE62A41">
            <wp:simplePos x="0" y="0"/>
            <wp:positionH relativeFrom="margin">
              <wp:align>left</wp:align>
            </wp:positionH>
            <wp:positionV relativeFrom="paragraph">
              <wp:posOffset>119380</wp:posOffset>
            </wp:positionV>
            <wp:extent cx="5193030" cy="1014095"/>
            <wp:effectExtent l="0" t="0" r="762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AEF7E" w14:textId="590329E6" w:rsidR="00A51D85" w:rsidRDefault="00A51D85" w:rsidP="0001184B">
      <w:pPr>
        <w:pStyle w:val="Default"/>
      </w:pPr>
    </w:p>
    <w:p w14:paraId="63FB994D" w14:textId="123B35E6" w:rsidR="009E4678" w:rsidRDefault="009E4678" w:rsidP="0001184B">
      <w:pPr>
        <w:pStyle w:val="Default"/>
      </w:pPr>
    </w:p>
    <w:p w14:paraId="30697FFC" w14:textId="04CDCF2C" w:rsidR="009E4678" w:rsidRDefault="009E4678" w:rsidP="0001184B">
      <w:pPr>
        <w:pStyle w:val="Default"/>
      </w:pPr>
    </w:p>
    <w:p w14:paraId="5AB49CF5" w14:textId="3D5C0D28" w:rsidR="00930185" w:rsidRDefault="00930185" w:rsidP="0001184B">
      <w:pPr>
        <w:pStyle w:val="Default"/>
      </w:pPr>
    </w:p>
    <w:p w14:paraId="2C702E03" w14:textId="2AF7ADFD" w:rsidR="00930185" w:rsidRDefault="00801C32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BA4279E" wp14:editId="56F4AACF">
            <wp:simplePos x="0" y="0"/>
            <wp:positionH relativeFrom="margin">
              <wp:align>left</wp:align>
            </wp:positionH>
            <wp:positionV relativeFrom="paragraph">
              <wp:posOffset>237172</wp:posOffset>
            </wp:positionV>
            <wp:extent cx="5731510" cy="1974850"/>
            <wp:effectExtent l="0" t="0" r="2540" b="635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55F92" w14:textId="597C6400" w:rsidR="00930185" w:rsidRDefault="00930185" w:rsidP="0001184B">
      <w:pPr>
        <w:pStyle w:val="Default"/>
      </w:pPr>
    </w:p>
    <w:p w14:paraId="26058BE8" w14:textId="48E5C028" w:rsidR="009E4678" w:rsidRDefault="009E4678" w:rsidP="0001184B">
      <w:pPr>
        <w:pStyle w:val="Default"/>
      </w:pPr>
    </w:p>
    <w:p w14:paraId="21C5CE26" w14:textId="77777777" w:rsidR="003F69E6" w:rsidRPr="00E84BD6" w:rsidRDefault="003F69E6" w:rsidP="003F69E6">
      <w:pPr>
        <w:rPr>
          <w:rFonts w:eastAsia="Times New Roman" w:cs="Times New Roman"/>
          <w:sz w:val="18"/>
          <w:szCs w:val="18"/>
        </w:rPr>
      </w:pPr>
      <w:r w:rsidRPr="003F69E6">
        <w:rPr>
          <w:rFonts w:eastAsia="Times New Roman" w:cs="Times New Roman"/>
          <w:b/>
          <w:bCs/>
          <w:sz w:val="24"/>
          <w:szCs w:val="24"/>
        </w:rPr>
        <w:t>Maths Support</w:t>
      </w:r>
      <w:r>
        <w:rPr>
          <w:rFonts w:eastAsia="Times New Roman" w:cs="Times New Roman"/>
          <w:b/>
          <w:bCs/>
          <w:sz w:val="18"/>
          <w:szCs w:val="18"/>
        </w:rPr>
        <w:t xml:space="preserve">    </w:t>
      </w:r>
      <w:r w:rsidRPr="00E84BD6">
        <w:rPr>
          <w:rFonts w:eastAsia="Times New Roman" w:cs="Times New Roman"/>
          <w:sz w:val="18"/>
          <w:szCs w:val="18"/>
        </w:rPr>
        <w:t xml:space="preserve">Attend KS3 Maths Clinic every </w:t>
      </w:r>
      <w:r>
        <w:rPr>
          <w:rFonts w:eastAsia="Times New Roman" w:cs="Times New Roman"/>
          <w:sz w:val="18"/>
          <w:szCs w:val="18"/>
        </w:rPr>
        <w:t>week</w:t>
      </w:r>
      <w:r w:rsidRPr="00E84BD6">
        <w:rPr>
          <w:rFonts w:eastAsia="Times New Roman" w:cs="Times New Roman"/>
          <w:sz w:val="18"/>
          <w:szCs w:val="18"/>
        </w:rPr>
        <w:t xml:space="preserve"> for extra help and support</w:t>
      </w:r>
    </w:p>
    <w:p w14:paraId="3C825535" w14:textId="77777777" w:rsidR="003F69E6" w:rsidRPr="00E84BD6" w:rsidRDefault="003F69E6" w:rsidP="003F69E6">
      <w:pPr>
        <w:rPr>
          <w:rFonts w:eastAsia="Times New Roman" w:cs="Times New Roman"/>
          <w:b/>
          <w:bCs/>
          <w:sz w:val="18"/>
          <w:szCs w:val="18"/>
        </w:rPr>
      </w:pPr>
      <w:r w:rsidRPr="003F69E6">
        <w:rPr>
          <w:rFonts w:eastAsia="Times New Roman" w:cs="Times New Roman"/>
          <w:b/>
          <w:bCs/>
          <w:sz w:val="24"/>
          <w:szCs w:val="24"/>
        </w:rPr>
        <w:t>Stretch and Challenge</w:t>
      </w:r>
      <w:r w:rsidRPr="00E84BD6">
        <w:rPr>
          <w:rFonts w:eastAsia="Times New Roman" w:cs="Times New Roman"/>
          <w:b/>
          <w:bCs/>
          <w:sz w:val="18"/>
          <w:szCs w:val="18"/>
        </w:rPr>
        <w:t>:</w:t>
      </w:r>
    </w:p>
    <w:p w14:paraId="6F0B9E14" w14:textId="77777777" w:rsidR="003F69E6" w:rsidRPr="00E84BD6" w:rsidRDefault="003F69E6" w:rsidP="003F69E6">
      <w:pPr>
        <w:numPr>
          <w:ilvl w:val="0"/>
          <w:numId w:val="1"/>
        </w:numPr>
        <w:tabs>
          <w:tab w:val="left" w:pos="5475"/>
        </w:tabs>
        <w:contextualSpacing/>
        <w:rPr>
          <w:rFonts w:eastAsia="Times New Roman" w:cs="Times New Roman"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>Practise UKMT Intermediate Maths Challenge Past papers on:</w:t>
      </w:r>
      <w:r w:rsidRPr="00E84BD6">
        <w:rPr>
          <w:rFonts w:eastAsia="Times New Roman" w:cs="Times New Roman"/>
          <w:sz w:val="18"/>
          <w:szCs w:val="18"/>
        </w:rPr>
        <w:tab/>
      </w:r>
    </w:p>
    <w:p w14:paraId="2BBC5E93" w14:textId="77777777" w:rsidR="003F69E6" w:rsidRDefault="003F69E6" w:rsidP="003F69E6">
      <w:pPr>
        <w:rPr>
          <w:rStyle w:val="Hyperlink"/>
          <w:rFonts w:eastAsia="Times New Roman"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 xml:space="preserve">               </w:t>
      </w:r>
      <w:hyperlink r:id="rId15" w:history="1">
        <w:r w:rsidRPr="00E84BD6">
          <w:rPr>
            <w:rStyle w:val="Hyperlink"/>
            <w:rFonts w:eastAsia="Times New Roman"/>
            <w:sz w:val="18"/>
            <w:szCs w:val="18"/>
          </w:rPr>
          <w:t>https://www.ukmt.org.uk/competitions/solo/intermediate-mathematical-challenge/archive</w:t>
        </w:r>
      </w:hyperlink>
    </w:p>
    <w:p w14:paraId="74850A3C" w14:textId="77777777" w:rsidR="003F69E6" w:rsidRPr="00930185" w:rsidRDefault="003F69E6" w:rsidP="003F69E6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930185">
        <w:rPr>
          <w:sz w:val="18"/>
          <w:szCs w:val="18"/>
        </w:rPr>
        <w:t>Set up an account on parallel.org.uk website, using your school email address and use teacher code “</w:t>
      </w:r>
      <w:r w:rsidRPr="00930185">
        <w:rPr>
          <w:b/>
          <w:bCs/>
          <w:sz w:val="18"/>
          <w:szCs w:val="18"/>
        </w:rPr>
        <w:t>ha52kh</w:t>
      </w:r>
      <w:r w:rsidRPr="00930185">
        <w:rPr>
          <w:sz w:val="18"/>
          <w:szCs w:val="18"/>
        </w:rPr>
        <w:t>”</w:t>
      </w:r>
    </w:p>
    <w:p w14:paraId="2B274F02" w14:textId="01D633E3" w:rsidR="003F69E6" w:rsidRDefault="003F69E6" w:rsidP="0001184B">
      <w:pPr>
        <w:numPr>
          <w:ilvl w:val="0"/>
          <w:numId w:val="1"/>
        </w:numPr>
        <w:contextualSpacing/>
      </w:pPr>
      <w:r w:rsidRPr="003E11DD">
        <w:rPr>
          <w:rFonts w:eastAsia="Times New Roman" w:cs="Times New Roman"/>
          <w:sz w:val="18"/>
          <w:szCs w:val="18"/>
        </w:rPr>
        <w:t>Attend Puzzle Club one lunch time each week</w:t>
      </w:r>
    </w:p>
    <w:sectPr w:rsidR="003F69E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335CD" w14:textId="77777777" w:rsidR="001F7347" w:rsidRDefault="001F7347" w:rsidP="001F7347">
      <w:pPr>
        <w:spacing w:after="0" w:line="240" w:lineRule="auto"/>
      </w:pPr>
      <w:r>
        <w:separator/>
      </w:r>
    </w:p>
  </w:endnote>
  <w:endnote w:type="continuationSeparator" w:id="0">
    <w:p w14:paraId="106FDE9E" w14:textId="77777777" w:rsidR="001F7347" w:rsidRDefault="001F7347" w:rsidP="001F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B19F3" w14:textId="77777777" w:rsidR="001F7347" w:rsidRDefault="001F7347" w:rsidP="001F7347">
      <w:pPr>
        <w:spacing w:after="0" w:line="240" w:lineRule="auto"/>
      </w:pPr>
      <w:r>
        <w:separator/>
      </w:r>
    </w:p>
  </w:footnote>
  <w:footnote w:type="continuationSeparator" w:id="0">
    <w:p w14:paraId="126A88E0" w14:textId="77777777" w:rsidR="001F7347" w:rsidRDefault="001F7347" w:rsidP="001F7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A272" w14:textId="76558E4E" w:rsidR="001F7347" w:rsidRDefault="001F734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5C7735E" wp14:editId="3991C179">
          <wp:simplePos x="0" y="0"/>
          <wp:positionH relativeFrom="column">
            <wp:posOffset>4705350</wp:posOffset>
          </wp:positionH>
          <wp:positionV relativeFrom="paragraph">
            <wp:posOffset>-116205</wp:posOffset>
          </wp:positionV>
          <wp:extent cx="1166495" cy="87757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6379"/>
    <w:multiLevelType w:val="hybridMultilevel"/>
    <w:tmpl w:val="2CA28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9"/>
    <w:rsid w:val="0001184B"/>
    <w:rsid w:val="00057A85"/>
    <w:rsid w:val="000C19C8"/>
    <w:rsid w:val="001F7347"/>
    <w:rsid w:val="00250A63"/>
    <w:rsid w:val="002A6B63"/>
    <w:rsid w:val="002B0D1D"/>
    <w:rsid w:val="002B3F87"/>
    <w:rsid w:val="003A58CF"/>
    <w:rsid w:val="003B01DF"/>
    <w:rsid w:val="003B0A3F"/>
    <w:rsid w:val="003E11DD"/>
    <w:rsid w:val="003E125D"/>
    <w:rsid w:val="003F17BC"/>
    <w:rsid w:val="003F69E6"/>
    <w:rsid w:val="00432CA9"/>
    <w:rsid w:val="004737CE"/>
    <w:rsid w:val="004C015F"/>
    <w:rsid w:val="004F65B1"/>
    <w:rsid w:val="00547709"/>
    <w:rsid w:val="00566780"/>
    <w:rsid w:val="005A15EA"/>
    <w:rsid w:val="00630ABF"/>
    <w:rsid w:val="006524A6"/>
    <w:rsid w:val="0072537D"/>
    <w:rsid w:val="007E3B40"/>
    <w:rsid w:val="007F2058"/>
    <w:rsid w:val="007F2E89"/>
    <w:rsid w:val="00801776"/>
    <w:rsid w:val="00801C32"/>
    <w:rsid w:val="00802FCD"/>
    <w:rsid w:val="00816D8C"/>
    <w:rsid w:val="008D27E2"/>
    <w:rsid w:val="00930185"/>
    <w:rsid w:val="009664B9"/>
    <w:rsid w:val="009A4591"/>
    <w:rsid w:val="009E4678"/>
    <w:rsid w:val="009F71E4"/>
    <w:rsid w:val="00A25DFF"/>
    <w:rsid w:val="00A4734B"/>
    <w:rsid w:val="00A51D85"/>
    <w:rsid w:val="00B4381D"/>
    <w:rsid w:val="00BC2E6A"/>
    <w:rsid w:val="00BD6C2E"/>
    <w:rsid w:val="00BD742E"/>
    <w:rsid w:val="00C6139F"/>
    <w:rsid w:val="00D24D16"/>
    <w:rsid w:val="00DA2496"/>
    <w:rsid w:val="00DA3D76"/>
    <w:rsid w:val="00DC38B7"/>
    <w:rsid w:val="00DC4A6A"/>
    <w:rsid w:val="00E15F1B"/>
    <w:rsid w:val="00E84BD6"/>
    <w:rsid w:val="00EA5A25"/>
    <w:rsid w:val="00EC148D"/>
    <w:rsid w:val="00F3053E"/>
    <w:rsid w:val="00F341DA"/>
    <w:rsid w:val="00F44336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7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347"/>
  </w:style>
  <w:style w:type="paragraph" w:styleId="Footer">
    <w:name w:val="footer"/>
    <w:basedOn w:val="Normal"/>
    <w:link w:val="FooterChar"/>
    <w:uiPriority w:val="99"/>
    <w:unhideWhenUsed/>
    <w:rsid w:val="001F7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ukmt.org.uk/competitions/solo/intermediate-mathematical-challenge/archive" TargetMode="Externa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DC9ED8C1</Template>
  <TotalTime>3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23</cp:revision>
  <dcterms:created xsi:type="dcterms:W3CDTF">2020-08-12T14:45:00Z</dcterms:created>
  <dcterms:modified xsi:type="dcterms:W3CDTF">2020-10-04T11:55:00Z</dcterms:modified>
</cp:coreProperties>
</file>